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0DA" w:rsidRPr="001920DA" w:rsidRDefault="001920DA" w:rsidP="001920DA">
      <w:pPr>
        <w:spacing w:line="360" w:lineRule="auto"/>
        <w:ind w:left="6480"/>
        <w:jc w:val="center"/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</w:pPr>
    </w:p>
    <w:p w:rsidR="001920DA" w:rsidRDefault="00873DC7" w:rsidP="005426B0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 w:rsidRPr="00873DC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>4001</w:t>
      </w:r>
      <w:r w:rsidR="005426B0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554</w:t>
      </w:r>
      <w:r w:rsidR="004631BB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-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כפפות ניילון נמתח  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lang w:val="fr-CH"/>
        </w:rPr>
        <w:t>PU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>, כף יד, שחורות לעבודה בה נדרשת רגישות-1</w:t>
      </w:r>
      <w:r w:rsidR="005426B0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1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 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lang w:val="fr-CH"/>
        </w:rPr>
        <w:t>DKRPU213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 בשקית לוגו</w:t>
      </w: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C4347" w:rsidRDefault="005426B0" w:rsidP="001C4347">
      <w:pPr>
        <w:spacing w:line="360" w:lineRule="auto"/>
        <w:ind w:firstLine="720"/>
        <w:rPr>
          <w:rFonts w:ascii="Arial" w:hAnsi="Arial" w:cs="Arial" w:hint="cs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>12 יח' בשקית</w:t>
      </w:r>
    </w:p>
    <w:p w:rsidR="005426B0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>120 זוגות בקרטון</w:t>
      </w: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lang w:val="en-US"/>
        </w:rPr>
        <w:drawing>
          <wp:inline distT="0" distB="0" distL="0" distR="0">
            <wp:extent cx="3695700" cy="4927600"/>
            <wp:effectExtent l="0" t="0" r="0" b="6350"/>
            <wp:docPr id="2" name="תמונה 2" descr="cid:322F9FC8-B54B-4A1C-9F24-059379CAB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2F9FC8-B54B-4A1C-9F24-059379CABE48" descr="cid:322F9FC8-B54B-4A1C-9F24-059379CABE48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6B0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426B0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lang w:val="en-US"/>
        </w:rPr>
        <w:lastRenderedPageBreak/>
        <w:drawing>
          <wp:inline distT="0" distB="0" distL="0" distR="0">
            <wp:extent cx="5274310" cy="3955733"/>
            <wp:effectExtent l="0" t="0" r="2540" b="6985"/>
            <wp:docPr id="3" name="תמונה 3" descr="cid:E6F572D5-CA8F-461C-B2B7-1CE26F96E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6F572D5-CA8F-461C-B2B7-1CE26F96E558" descr="cid:E6F572D5-CA8F-461C-B2B7-1CE26F96E558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26B0" w:rsidSect="00C2298F">
      <w:headerReference w:type="default" r:id="rId11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0DA" w:rsidRDefault="001920DA">
      <w:r>
        <w:separator/>
      </w:r>
    </w:p>
  </w:endnote>
  <w:endnote w:type="continuationSeparator" w:id="0">
    <w:p w:rsidR="001920DA" w:rsidRDefault="0019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0DA" w:rsidRDefault="001920DA">
      <w:r>
        <w:separator/>
      </w:r>
    </w:p>
  </w:footnote>
  <w:footnote w:type="continuationSeparator" w:id="0">
    <w:p w:rsidR="001920DA" w:rsidRDefault="00192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DA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20DA"/>
    <w:rsid w:val="001932C8"/>
    <w:rsid w:val="001B32DB"/>
    <w:rsid w:val="001B4272"/>
    <w:rsid w:val="001C4347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01294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631BB"/>
    <w:rsid w:val="00475652"/>
    <w:rsid w:val="004811B7"/>
    <w:rsid w:val="004B5BAE"/>
    <w:rsid w:val="004C31D0"/>
    <w:rsid w:val="005136F8"/>
    <w:rsid w:val="005177F3"/>
    <w:rsid w:val="00524929"/>
    <w:rsid w:val="005426B0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3DC7"/>
    <w:rsid w:val="00874E44"/>
    <w:rsid w:val="00891C2A"/>
    <w:rsid w:val="008A5FB7"/>
    <w:rsid w:val="008B2DEC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8D95D15-96A9-4FB7-A822-8343E341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322F9FC8-B54B-4A1C-9F24-059379CABE4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E6F572D5-CA8F-461C-B2B7-1CE26F96E55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12</TotalTime>
  <Pages>2</Pages>
  <Words>20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4</cp:revision>
  <cp:lastPrinted>2008-04-10T07:46:00Z</cp:lastPrinted>
  <dcterms:created xsi:type="dcterms:W3CDTF">2014-03-25T10:35:00Z</dcterms:created>
  <dcterms:modified xsi:type="dcterms:W3CDTF">2014-06-19T08:17:00Z</dcterms:modified>
</cp:coreProperties>
</file>