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0DA" w:rsidRPr="001920DA" w:rsidRDefault="001920DA" w:rsidP="001920DA">
      <w:pPr>
        <w:spacing w:line="360" w:lineRule="auto"/>
        <w:ind w:left="6480"/>
        <w:jc w:val="center"/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</w:pPr>
    </w:p>
    <w:p w:rsidR="001920DA" w:rsidRDefault="00873DC7" w:rsidP="00016015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 w:rsidRPr="00873DC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>4001</w:t>
      </w:r>
      <w:r w:rsidR="00016015"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  <w:t>272</w:t>
      </w:r>
      <w:r w:rsidR="004631BB"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  <w:t>-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 xml:space="preserve">כפפות ניילון נמתח  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lang w:val="fr-CH"/>
        </w:rPr>
        <w:t>PU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>, כף יד, שחורות לעבודה בה נדרשת רגישות-1</w:t>
      </w:r>
      <w:r w:rsidR="00016015">
        <w:rPr>
          <w:rFonts w:ascii="Arial" w:hAnsi="Arial" w:cs="Arial" w:hint="cs"/>
          <w:b/>
          <w:bCs/>
          <w:color w:val="FF0000"/>
          <w:sz w:val="40"/>
          <w:szCs w:val="40"/>
          <w:u w:val="single"/>
          <w:rtl/>
          <w:lang w:val="fr-CH"/>
        </w:rPr>
        <w:t>0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 xml:space="preserve"> 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lang w:val="fr-CH"/>
        </w:rPr>
        <w:t>DKRPU213</w:t>
      </w:r>
      <w:r w:rsidR="001C4347" w:rsidRPr="001C4347">
        <w:rPr>
          <w:rFonts w:ascii="Arial" w:hAnsi="Arial" w:cs="Arial"/>
          <w:b/>
          <w:bCs/>
          <w:color w:val="FF0000"/>
          <w:sz w:val="40"/>
          <w:szCs w:val="40"/>
          <w:u w:val="single"/>
          <w:rtl/>
          <w:lang w:val="fr-CH"/>
        </w:rPr>
        <w:t xml:space="preserve"> בשקית לוגו</w:t>
      </w:r>
    </w:p>
    <w:p w:rsidR="001C4347" w:rsidRDefault="001C4347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C4347" w:rsidRDefault="005426B0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rFonts w:ascii="Arial" w:hAnsi="Arial" w:cs="Arial" w:hint="cs"/>
          <w:sz w:val="24"/>
          <w:szCs w:val="24"/>
          <w:rtl/>
          <w:lang w:val="fr-CH"/>
        </w:rPr>
        <w:t>12 יח' בשקית</w:t>
      </w:r>
    </w:p>
    <w:p w:rsidR="005426B0" w:rsidRDefault="005426B0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rFonts w:ascii="Arial" w:hAnsi="Arial" w:cs="Arial" w:hint="cs"/>
          <w:sz w:val="24"/>
          <w:szCs w:val="24"/>
          <w:rtl/>
          <w:lang w:val="fr-CH"/>
        </w:rPr>
        <w:t>120 זוגות בקרטון</w:t>
      </w:r>
    </w:p>
    <w:p w:rsidR="001C4347" w:rsidRDefault="001C4347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1C4347" w:rsidRDefault="001C4347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426B0" w:rsidRDefault="005426B0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</w:p>
    <w:p w:rsidR="005426B0" w:rsidRDefault="00016015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lang w:val="en-US"/>
        </w:rPr>
        <w:drawing>
          <wp:inline distT="0" distB="0" distL="0" distR="0">
            <wp:extent cx="5274310" cy="3955733"/>
            <wp:effectExtent l="0" t="0" r="2540" b="6985"/>
            <wp:docPr id="4" name="תמונה 4" descr="cid:F503790A-3409-4B8F-9664-B7CA80509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03790A-3409-4B8F-9664-B7CA80509882" descr="cid:F503790A-3409-4B8F-9664-B7CA8050988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015" w:rsidRDefault="00016015" w:rsidP="001C4347">
      <w:pPr>
        <w:spacing w:line="360" w:lineRule="auto"/>
        <w:ind w:firstLine="720"/>
        <w:rPr>
          <w:rFonts w:ascii="Arial" w:hAnsi="Arial" w:cs="Arial"/>
          <w:sz w:val="24"/>
          <w:szCs w:val="24"/>
          <w:rtl/>
          <w:lang w:val="fr-CH"/>
        </w:rPr>
      </w:pPr>
      <w:r>
        <w:rPr>
          <w:lang w:val="en-US"/>
        </w:rPr>
        <w:lastRenderedPageBreak/>
        <w:drawing>
          <wp:inline distT="0" distB="0" distL="0" distR="0">
            <wp:extent cx="5274310" cy="3955733"/>
            <wp:effectExtent l="0" t="0" r="2540" b="6985"/>
            <wp:docPr id="5" name="תמונה 5" descr="cid:B7D3216A-4ACF-44AC-9D63-D5C5DDF7B7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D3216A-4ACF-44AC-9D63-D5C5DDF7B7A2" descr="cid:B7D3216A-4ACF-44AC-9D63-D5C5DDF7B7A2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6015" w:rsidSect="00C2298F">
      <w:headerReference w:type="default" r:id="rId11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0DA" w:rsidRDefault="001920DA">
      <w:r>
        <w:separator/>
      </w:r>
    </w:p>
  </w:endnote>
  <w:endnote w:type="continuationSeparator" w:id="0">
    <w:p w:rsidR="001920DA" w:rsidRDefault="0019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0DA" w:rsidRDefault="001920DA">
      <w:r>
        <w:separator/>
      </w:r>
    </w:p>
  </w:footnote>
  <w:footnote w:type="continuationSeparator" w:id="0">
    <w:p w:rsidR="001920DA" w:rsidRDefault="00192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DA"/>
    <w:rsid w:val="00011439"/>
    <w:rsid w:val="00014E4F"/>
    <w:rsid w:val="00016015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186"/>
    <w:rsid w:val="0017422C"/>
    <w:rsid w:val="00183FBD"/>
    <w:rsid w:val="00186E57"/>
    <w:rsid w:val="001872BD"/>
    <w:rsid w:val="00187ED3"/>
    <w:rsid w:val="001920DA"/>
    <w:rsid w:val="001932C8"/>
    <w:rsid w:val="001B32DB"/>
    <w:rsid w:val="001B4272"/>
    <w:rsid w:val="001C4347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01294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631BB"/>
    <w:rsid w:val="00475652"/>
    <w:rsid w:val="004811B7"/>
    <w:rsid w:val="004B5BAE"/>
    <w:rsid w:val="004C31D0"/>
    <w:rsid w:val="005136F8"/>
    <w:rsid w:val="005177F3"/>
    <w:rsid w:val="00524929"/>
    <w:rsid w:val="005426B0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3DC7"/>
    <w:rsid w:val="00874E44"/>
    <w:rsid w:val="00891C2A"/>
    <w:rsid w:val="008A5FB7"/>
    <w:rsid w:val="008B2DEC"/>
    <w:rsid w:val="008C141D"/>
    <w:rsid w:val="008C4C23"/>
    <w:rsid w:val="008D36E4"/>
    <w:rsid w:val="00900149"/>
    <w:rsid w:val="009167F0"/>
    <w:rsid w:val="00922252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8D95D15-96A9-4FB7-A822-8343E341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503790A-3409-4B8F-9664-B7CA8050988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cid:B7D3216A-4ACF-44AC-9D63-D5C5DDF7B7A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2</TotalTime>
  <Pages>2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3</cp:revision>
  <cp:lastPrinted>2008-04-10T07:46:00Z</cp:lastPrinted>
  <dcterms:created xsi:type="dcterms:W3CDTF">2014-06-19T13:00:00Z</dcterms:created>
  <dcterms:modified xsi:type="dcterms:W3CDTF">2014-06-19T13:02:00Z</dcterms:modified>
</cp:coreProperties>
</file>