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346" w:rsidRPr="005C5346" w:rsidRDefault="005C5346" w:rsidP="005C5346">
      <w:pPr>
        <w:rPr>
          <w:rFonts w:hint="cs"/>
          <w:sz w:val="28"/>
          <w:szCs w:val="28"/>
          <w:rtl/>
        </w:rPr>
      </w:pPr>
      <w:r w:rsidRPr="005C5346">
        <w:rPr>
          <w:rFonts w:hint="cs"/>
          <w:sz w:val="28"/>
          <w:szCs w:val="28"/>
          <w:rtl/>
        </w:rPr>
        <w:t>1005020</w:t>
      </w:r>
    </w:p>
    <w:p w:rsidR="005C5346" w:rsidRPr="005C5346" w:rsidRDefault="005C5346" w:rsidP="005C5346">
      <w:pPr>
        <w:rPr>
          <w:sz w:val="28"/>
          <w:szCs w:val="28"/>
          <w:rtl/>
        </w:rPr>
      </w:pPr>
      <w:r w:rsidRPr="005C5346">
        <w:rPr>
          <w:sz w:val="28"/>
          <w:szCs w:val="28"/>
          <w:rtl/>
        </w:rPr>
        <w:t>מספרי חובש מקצועיות מלע"כ איכותיות</w:t>
      </w:r>
    </w:p>
    <w:p w:rsidR="005C5346" w:rsidRDefault="005C5346" w:rsidP="005C5346">
      <w:pPr>
        <w:rPr>
          <w:rtl/>
        </w:rPr>
      </w:pPr>
    </w:p>
    <w:p w:rsidR="005C5346" w:rsidRDefault="005C5346" w:rsidP="005C5346">
      <w:pPr>
        <w:rPr>
          <w:rtl/>
        </w:rPr>
      </w:pPr>
    </w:p>
    <w:p w:rsidR="005C5346" w:rsidRDefault="005C5346" w:rsidP="005C5346">
      <w:pPr>
        <w:rPr>
          <w:rtl/>
        </w:rPr>
      </w:pPr>
      <w:r w:rsidRPr="005C5346">
        <w:rPr>
          <w:rtl/>
          <w:lang w:val="en-US"/>
        </w:rPr>
        <w:drawing>
          <wp:inline distT="0" distB="0" distL="0" distR="0">
            <wp:extent cx="1905000" cy="1905000"/>
            <wp:effectExtent l="0" t="0" r="0" b="0"/>
            <wp:docPr id="2" name="תמונה 2" descr="\\kmtvh-fs1\dakar\Users\Shares\Lilach\קטלוג דקר\תמונות\חבישות\1005020 מספרי חובש מקצועיות מלע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kmtvh-fs1\dakar\Users\Shares\Lilach\קטלוג דקר\תמונות\חבישות\1005020 מספרי חובש מקצועיות מלעכ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346" w:rsidRDefault="005C5346" w:rsidP="005C5346">
      <w:pPr>
        <w:rPr>
          <w:rtl/>
        </w:rPr>
      </w:pPr>
    </w:p>
    <w:p w:rsidR="005C5346" w:rsidRDefault="005C5346" w:rsidP="005C5346">
      <w:pPr>
        <w:rPr>
          <w:rtl/>
        </w:rPr>
      </w:pPr>
    </w:p>
    <w:p w:rsidR="008C141D" w:rsidRPr="005C5346" w:rsidRDefault="005C5346" w:rsidP="005C5346">
      <w:pPr>
        <w:rPr>
          <w:sz w:val="28"/>
          <w:szCs w:val="28"/>
          <w:rtl/>
        </w:rPr>
      </w:pPr>
      <w:r w:rsidRPr="005C5346">
        <w:rPr>
          <w:rFonts w:hint="cs"/>
          <w:sz w:val="28"/>
          <w:szCs w:val="28"/>
          <w:rtl/>
        </w:rPr>
        <w:t xml:space="preserve">7.5" </w:t>
      </w:r>
      <w:r w:rsidR="008C141D" w:rsidRPr="005C5346">
        <w:rPr>
          <w:sz w:val="28"/>
          <w:szCs w:val="28"/>
          <w:rtl/>
        </w:rPr>
        <w:t xml:space="preserve"> </w:t>
      </w:r>
      <w:bookmarkStart w:id="0" w:name="_GoBack"/>
      <w:bookmarkEnd w:id="0"/>
    </w:p>
    <w:sectPr w:rsidR="008C141D" w:rsidRPr="005C5346" w:rsidSect="00C2298F">
      <w:headerReference w:type="default" r:id="rId8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346" w:rsidRDefault="005C5346">
      <w:r>
        <w:separator/>
      </w:r>
    </w:p>
  </w:endnote>
  <w:endnote w:type="continuationSeparator" w:id="0">
    <w:p w:rsidR="005C5346" w:rsidRDefault="005C5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346" w:rsidRDefault="005C5346">
      <w:r>
        <w:separator/>
      </w:r>
    </w:p>
  </w:footnote>
  <w:footnote w:type="continuationSeparator" w:id="0">
    <w:p w:rsidR="005C5346" w:rsidRDefault="005C53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346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C5346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06925D-9396-43C2-B8DD-832EA09F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10</TotalTime>
  <Pages>1</Pages>
  <Words>7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1</cp:revision>
  <cp:lastPrinted>2008-04-10T07:46:00Z</cp:lastPrinted>
  <dcterms:created xsi:type="dcterms:W3CDTF">2014-06-17T10:50:00Z</dcterms:created>
  <dcterms:modified xsi:type="dcterms:W3CDTF">2014-06-17T11:00:00Z</dcterms:modified>
</cp:coreProperties>
</file>