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36A" w:rsidRPr="00BE6D94" w:rsidRDefault="00DF736A" w:rsidP="00BE6D94">
      <w:pPr>
        <w:spacing w:line="360" w:lineRule="auto"/>
        <w:rPr>
          <w:rFonts w:cs="David"/>
          <w:sz w:val="24"/>
          <w:szCs w:val="24"/>
          <w:rtl/>
        </w:rPr>
      </w:pPr>
    </w:p>
    <w:p w:rsidR="008C141D" w:rsidRDefault="00BE6D94" w:rsidP="00BE6D94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BE6D94">
        <w:rPr>
          <w:rFonts w:cs="David"/>
          <w:b/>
          <w:bCs/>
          <w:sz w:val="24"/>
          <w:szCs w:val="24"/>
          <w:u w:val="single"/>
          <w:rtl/>
        </w:rPr>
        <w:t xml:space="preserve">משקפי מגן עדשה כהה פחם קלות במיוחד  – </w:t>
      </w:r>
      <w:r w:rsidRPr="00BE6D94">
        <w:rPr>
          <w:rFonts w:cs="David"/>
          <w:b/>
          <w:bCs/>
          <w:sz w:val="24"/>
          <w:szCs w:val="24"/>
          <w:u w:val="single"/>
        </w:rPr>
        <w:t>DKR1209   Z87.1</w:t>
      </w:r>
      <w:r w:rsidR="008C141D" w:rsidRPr="00BE6D94">
        <w:rPr>
          <w:rFonts w:cs="David"/>
          <w:b/>
          <w:bCs/>
          <w:sz w:val="24"/>
          <w:szCs w:val="24"/>
          <w:u w:val="single"/>
          <w:rtl/>
        </w:rPr>
        <w:t xml:space="preserve"> </w:t>
      </w:r>
    </w:p>
    <w:p w:rsidR="00BE6D94" w:rsidRDefault="00BE6D94" w:rsidP="00BE6D94">
      <w:pPr>
        <w:spacing w:line="360" w:lineRule="auto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מק"ט: </w:t>
      </w:r>
      <w:r w:rsidRPr="00BE6D94">
        <w:rPr>
          <w:rFonts w:cs="David"/>
          <w:sz w:val="24"/>
          <w:szCs w:val="24"/>
          <w:rtl/>
        </w:rPr>
        <w:t>4001629</w:t>
      </w:r>
    </w:p>
    <w:p w:rsidR="00BE6D94" w:rsidRDefault="00BE6D94" w:rsidP="00BE6D94">
      <w:pPr>
        <w:spacing w:line="360" w:lineRule="auto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12 יח' באריזה </w:t>
      </w:r>
    </w:p>
    <w:p w:rsidR="00BE6D94" w:rsidRPr="00BE6D94" w:rsidRDefault="00BE6D94" w:rsidP="00BE6D94">
      <w:pPr>
        <w:spacing w:line="360" w:lineRule="auto"/>
        <w:rPr>
          <w:rFonts w:cs="David"/>
          <w:sz w:val="24"/>
          <w:szCs w:val="24"/>
          <w:rtl/>
        </w:rPr>
      </w:pPr>
      <w:bookmarkStart w:id="0" w:name="_GoBack"/>
      <w:r>
        <w:rPr>
          <w:rFonts w:cs="David"/>
          <w:sz w:val="24"/>
          <w:szCs w:val="24"/>
          <w:rtl/>
          <w:lang w:val="en-US" w:eastAsia="ja-JP"/>
        </w:rPr>
        <w:drawing>
          <wp:inline distT="0" distB="0" distL="0" distR="0">
            <wp:extent cx="5274310" cy="256540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00162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E6D94" w:rsidRPr="00BE6D94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36A" w:rsidRDefault="00DF736A">
      <w:r>
        <w:separator/>
      </w:r>
    </w:p>
  </w:endnote>
  <w:endnote w:type="continuationSeparator" w:id="0">
    <w:p w:rsidR="00DF736A" w:rsidRDefault="00DF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36A" w:rsidRDefault="00DF736A">
      <w:r>
        <w:separator/>
      </w:r>
    </w:p>
  </w:footnote>
  <w:footnote w:type="continuationSeparator" w:id="0">
    <w:p w:rsidR="00DF736A" w:rsidRDefault="00DF7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DF736A" w:rsidP="00C2298F">
    <w:pPr>
      <w:pStyle w:val="Header"/>
      <w:ind w:left="-874"/>
    </w:pPr>
    <w:r w:rsidRPr="00C2298F">
      <w:rPr>
        <w:lang w:val="en-US" w:eastAsia="ja-JP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6A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27848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E6D94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DF736A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A3F8FC6-84CB-4AD0-9A16-D3ED0D838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298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2298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E2260"/>
    <w:pPr>
      <w:bidi w:val="0"/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7E2260"/>
    <w:rPr>
      <w:i/>
      <w:iCs/>
    </w:rPr>
  </w:style>
  <w:style w:type="table" w:styleId="TableGrid">
    <w:name w:val="Table Grid"/>
    <w:basedOn w:val="TableNormal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E21C2"/>
    <w:rPr>
      <w:color w:val="0000FF"/>
      <w:u w:val="single"/>
    </w:rPr>
  </w:style>
  <w:style w:type="character" w:styleId="Strong">
    <w:name w:val="Strong"/>
    <w:basedOn w:val="DefaultParagraphFont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87A24716</Template>
  <TotalTime>3</TotalTime>
  <Pages>1</Pages>
  <Words>14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Dakar LTD</Company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David Kim</cp:lastModifiedBy>
  <cp:revision>3</cp:revision>
  <cp:lastPrinted>2008-04-10T08:46:00Z</cp:lastPrinted>
  <dcterms:created xsi:type="dcterms:W3CDTF">2015-05-28T08:01:00Z</dcterms:created>
  <dcterms:modified xsi:type="dcterms:W3CDTF">2015-05-28T08:03:00Z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e547349603d049e6b5b751eac2ab6697</vt:lpwstr>
  </property>
</Properties>
</file>