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9A3" w:rsidRDefault="00D069A3" w:rsidP="003139B3">
      <w:pPr>
        <w:rPr>
          <w:b/>
          <w:bCs/>
          <w:sz w:val="28"/>
          <w:szCs w:val="28"/>
          <w:rtl/>
        </w:rPr>
      </w:pPr>
      <w:r w:rsidRPr="00D069A3">
        <w:rPr>
          <w:sz w:val="24"/>
          <w:szCs w:val="24"/>
          <w:rtl/>
        </w:rPr>
        <w:t>4001384</w:t>
      </w:r>
    </w:p>
    <w:p w:rsidR="003139B3" w:rsidRPr="00D069A3" w:rsidRDefault="00D069A3" w:rsidP="003139B3">
      <w:pPr>
        <w:rPr>
          <w:rtl/>
        </w:rPr>
      </w:pPr>
      <w:r w:rsidRPr="00D069A3">
        <w:rPr>
          <w:b/>
          <w:bCs/>
          <w:sz w:val="28"/>
          <w:szCs w:val="28"/>
          <w:rtl/>
        </w:rPr>
        <w:t xml:space="preserve">משקפי מגן שקופות/כהות  קלות במיוחד  – </w:t>
      </w:r>
      <w:r w:rsidRPr="00D069A3">
        <w:rPr>
          <w:b/>
          <w:bCs/>
          <w:sz w:val="28"/>
          <w:szCs w:val="28"/>
        </w:rPr>
        <w:t>QB1209   Z87.1</w:t>
      </w: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Pr="00AB51EB" w:rsidRDefault="003139B3" w:rsidP="00AB51EB">
      <w:pPr>
        <w:spacing w:line="360" w:lineRule="auto"/>
        <w:rPr>
          <w:rFonts w:asciiTheme="minorBidi" w:hAnsiTheme="minorBidi" w:cstheme="minorBidi"/>
          <w:sz w:val="24"/>
          <w:szCs w:val="24"/>
          <w:rtl/>
        </w:rPr>
      </w:pPr>
    </w:p>
    <w:p w:rsidR="003139B3" w:rsidRPr="00AB51EB" w:rsidRDefault="00AB51EB" w:rsidP="00AB51EB">
      <w:pPr>
        <w:spacing w:line="360" w:lineRule="auto"/>
        <w:rPr>
          <w:rFonts w:asciiTheme="minorBidi" w:hAnsiTheme="minorBidi" w:cstheme="minorBidi"/>
          <w:sz w:val="24"/>
          <w:szCs w:val="24"/>
          <w:rtl/>
        </w:rPr>
      </w:pPr>
      <w:r w:rsidRPr="00AB51EB">
        <w:rPr>
          <w:rFonts w:asciiTheme="minorBidi" w:hAnsiTheme="minorBidi" w:cstheme="minorBidi"/>
          <w:sz w:val="24"/>
          <w:szCs w:val="24"/>
          <w:rtl/>
        </w:rPr>
        <w:t xml:space="preserve">משקפי מגן </w:t>
      </w:r>
      <w:r>
        <w:rPr>
          <w:rFonts w:asciiTheme="minorBidi" w:hAnsiTheme="minorBidi" w:cstheme="minorBidi"/>
          <w:sz w:val="24"/>
          <w:szCs w:val="24"/>
          <w:rtl/>
        </w:rPr>
        <w:t>ספורטיביות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Pr="00AB51EB">
        <w:rPr>
          <w:rFonts w:asciiTheme="minorBidi" w:hAnsiTheme="minorBidi" w:cstheme="minorBidi"/>
          <w:sz w:val="24"/>
          <w:szCs w:val="24"/>
          <w:rtl/>
        </w:rPr>
        <w:t>בעלות מסגרת קלה במיוחד המבטיחה נוחות לאורך כל היום.</w:t>
      </w:r>
    </w:p>
    <w:p w:rsidR="00AB51EB" w:rsidRDefault="00AB51EB" w:rsidP="00AB51EB">
      <w:pPr>
        <w:spacing w:line="360" w:lineRule="auto"/>
        <w:rPr>
          <w:rFonts w:asciiTheme="minorBidi" w:hAnsiTheme="minorBidi" w:cstheme="minorBidi"/>
          <w:sz w:val="24"/>
          <w:szCs w:val="24"/>
          <w:rtl/>
        </w:rPr>
      </w:pPr>
      <w:r w:rsidRPr="00AB51EB">
        <w:rPr>
          <w:rFonts w:asciiTheme="minorBidi" w:hAnsiTheme="minorBidi" w:cstheme="minorBidi"/>
          <w:sz w:val="24"/>
          <w:szCs w:val="24"/>
          <w:rtl/>
        </w:rPr>
        <w:t xml:space="preserve">עדשות נגד ערפל </w:t>
      </w:r>
    </w:p>
    <w:p w:rsidR="00AB51EB" w:rsidRDefault="00AB51EB" w:rsidP="00AB51EB">
      <w:pPr>
        <w:spacing w:line="360" w:lineRule="auto"/>
        <w:rPr>
          <w:rFonts w:asciiTheme="minorBidi" w:hAnsiTheme="minorBidi" w:cstheme="minorBidi" w:hint="cs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עדשות פוליקרבונט המספקות הגנה מפני פגיעות וחוסמות קרינת </w:t>
      </w:r>
      <w:r>
        <w:rPr>
          <w:rFonts w:asciiTheme="minorBidi" w:hAnsiTheme="minorBidi" w:cstheme="minorBidi" w:hint="cs"/>
          <w:sz w:val="24"/>
          <w:szCs w:val="24"/>
        </w:rPr>
        <w:t>UV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</w:t>
      </w:r>
    </w:p>
    <w:p w:rsidR="00AB51EB" w:rsidRPr="00AB51EB" w:rsidRDefault="00AB51EB" w:rsidP="00AB51EB">
      <w:pPr>
        <w:spacing w:line="360" w:lineRule="auto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 xml:space="preserve">עומד בתקנים: </w:t>
      </w:r>
      <w:r w:rsidR="00064E3F">
        <w:rPr>
          <w:rFonts w:asciiTheme="minorBidi" w:hAnsiTheme="minorBidi" w:cstheme="minorBidi" w:hint="cs"/>
          <w:sz w:val="24"/>
          <w:szCs w:val="24"/>
        </w:rPr>
        <w:t>EN166C</w:t>
      </w:r>
      <w:r w:rsidR="00064E3F">
        <w:rPr>
          <w:rFonts w:asciiTheme="minorBidi" w:hAnsiTheme="minorBidi" w:cstheme="minorBidi"/>
          <w:sz w:val="24"/>
          <w:szCs w:val="24"/>
          <w:lang w:val="en-US"/>
        </w:rPr>
        <w:t xml:space="preserve"> </w:t>
      </w:r>
      <w:r>
        <w:rPr>
          <w:rFonts w:asciiTheme="minorBidi" w:hAnsiTheme="minorBidi" w:cstheme="minorBidi" w:hint="cs"/>
          <w:sz w:val="24"/>
          <w:szCs w:val="24"/>
        </w:rPr>
        <w:t xml:space="preserve"> ANSI Z87+1</w:t>
      </w: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83589A" w:rsidP="003139B3">
      <w:pPr>
        <w:rPr>
          <w:rtl/>
        </w:rPr>
      </w:pPr>
      <w:r>
        <w:rPr>
          <w:rtl/>
          <w:lang w:val="en-US"/>
        </w:rPr>
        <w:drawing>
          <wp:inline distT="0" distB="0" distL="0" distR="0">
            <wp:extent cx="5274310" cy="29972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001384-משקפי מגן שקופות קלות במיוחד  – DKR1209   Z87.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Fonts w:hint="cs"/>
          <w:rtl/>
        </w:rPr>
      </w:pPr>
      <w:bookmarkStart w:id="0" w:name="_GoBack"/>
      <w:bookmarkEnd w:id="0"/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p w:rsidR="003139B3" w:rsidRDefault="003139B3" w:rsidP="003139B3">
      <w:pPr>
        <w:rPr>
          <w:rtl/>
        </w:rPr>
      </w:pPr>
    </w:p>
    <w:sectPr w:rsidR="003139B3" w:rsidSect="00C2298F">
      <w:headerReference w:type="default" r:id="rId8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21DF" w:rsidRDefault="009921DF">
      <w:r>
        <w:separator/>
      </w:r>
    </w:p>
  </w:endnote>
  <w:endnote w:type="continuationSeparator" w:id="0">
    <w:p w:rsidR="009921DF" w:rsidRDefault="00992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21DF" w:rsidRDefault="009921DF">
      <w:r>
        <w:separator/>
      </w:r>
    </w:p>
  </w:footnote>
  <w:footnote w:type="continuationSeparator" w:id="0">
    <w:p w:rsidR="009921DF" w:rsidRDefault="009921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1DF" w:rsidRPr="00C2298F" w:rsidRDefault="009921DF" w:rsidP="00C2298F">
    <w:pPr>
      <w:pStyle w:val="Header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1.2pt;height:11.2pt" o:bullet="t">
        <v:imagedata r:id="rId1" o:title="mso16"/>
      </v:shape>
    </w:pict>
  </w:numPicBullet>
  <w:abstractNum w:abstractNumId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9B3"/>
    <w:rsid w:val="00011439"/>
    <w:rsid w:val="00014E4F"/>
    <w:rsid w:val="00020CEA"/>
    <w:rsid w:val="000307F4"/>
    <w:rsid w:val="0005105E"/>
    <w:rsid w:val="00062D4F"/>
    <w:rsid w:val="00064E3F"/>
    <w:rsid w:val="00065AC1"/>
    <w:rsid w:val="000748A5"/>
    <w:rsid w:val="00090EE4"/>
    <w:rsid w:val="000B0B8E"/>
    <w:rsid w:val="000B6758"/>
    <w:rsid w:val="000E27DD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77AE"/>
    <w:rsid w:val="002320F9"/>
    <w:rsid w:val="00246880"/>
    <w:rsid w:val="002645AD"/>
    <w:rsid w:val="00272422"/>
    <w:rsid w:val="002A3F87"/>
    <w:rsid w:val="002C4398"/>
    <w:rsid w:val="002C7E45"/>
    <w:rsid w:val="003139B3"/>
    <w:rsid w:val="00331EB5"/>
    <w:rsid w:val="003333EF"/>
    <w:rsid w:val="00352A17"/>
    <w:rsid w:val="003612A6"/>
    <w:rsid w:val="00372E86"/>
    <w:rsid w:val="003901B6"/>
    <w:rsid w:val="00392022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75652"/>
    <w:rsid w:val="004811B7"/>
    <w:rsid w:val="004B5BAE"/>
    <w:rsid w:val="004C31D0"/>
    <w:rsid w:val="005136F8"/>
    <w:rsid w:val="005177F3"/>
    <w:rsid w:val="00524929"/>
    <w:rsid w:val="00554AA1"/>
    <w:rsid w:val="00596865"/>
    <w:rsid w:val="005A0038"/>
    <w:rsid w:val="005A1CB2"/>
    <w:rsid w:val="005A69B8"/>
    <w:rsid w:val="005B0A2B"/>
    <w:rsid w:val="005B69D2"/>
    <w:rsid w:val="005D3F4C"/>
    <w:rsid w:val="005E057C"/>
    <w:rsid w:val="005E07E3"/>
    <w:rsid w:val="005E6AF6"/>
    <w:rsid w:val="00612E0D"/>
    <w:rsid w:val="00633095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96F63"/>
    <w:rsid w:val="007C05A8"/>
    <w:rsid w:val="007E2260"/>
    <w:rsid w:val="007F3E86"/>
    <w:rsid w:val="008270EF"/>
    <w:rsid w:val="0083589A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921DF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B51EB"/>
    <w:rsid w:val="00AC0713"/>
    <w:rsid w:val="00AD0A01"/>
    <w:rsid w:val="00AE3805"/>
    <w:rsid w:val="00B07C14"/>
    <w:rsid w:val="00B07CFF"/>
    <w:rsid w:val="00B129CC"/>
    <w:rsid w:val="00B14D31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E3414"/>
    <w:rsid w:val="00BF1277"/>
    <w:rsid w:val="00C2298F"/>
    <w:rsid w:val="00C3183F"/>
    <w:rsid w:val="00C341BF"/>
    <w:rsid w:val="00C41CE3"/>
    <w:rsid w:val="00C47CCF"/>
    <w:rsid w:val="00C61609"/>
    <w:rsid w:val="00C70A5D"/>
    <w:rsid w:val="00C96E13"/>
    <w:rsid w:val="00CA1343"/>
    <w:rsid w:val="00CA44CB"/>
    <w:rsid w:val="00CB2B11"/>
    <w:rsid w:val="00CD47A4"/>
    <w:rsid w:val="00CF6AD6"/>
    <w:rsid w:val="00CF7726"/>
    <w:rsid w:val="00D069A3"/>
    <w:rsid w:val="00D078CF"/>
    <w:rsid w:val="00D137BE"/>
    <w:rsid w:val="00D1443A"/>
    <w:rsid w:val="00D2158A"/>
    <w:rsid w:val="00D22AFE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33FCB73A-64C0-4B0E-BD0B-989E52D5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2298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2298F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7E2260"/>
    <w:pPr>
      <w:bidi w:val="0"/>
      <w:spacing w:before="100" w:beforeAutospacing="1" w:after="100" w:afterAutospacing="1"/>
    </w:pPr>
  </w:style>
  <w:style w:type="character" w:styleId="Emphasis">
    <w:name w:val="Emphasis"/>
    <w:basedOn w:val="DefaultParagraphFont"/>
    <w:qFormat/>
    <w:rsid w:val="007E2260"/>
    <w:rPr>
      <w:i/>
      <w:iCs/>
    </w:rPr>
  </w:style>
  <w:style w:type="table" w:styleId="TableGrid">
    <w:name w:val="Table Grid"/>
    <w:basedOn w:val="TableNormal"/>
    <w:rsid w:val="005136F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BE21C2"/>
    <w:rPr>
      <w:color w:val="0000FF"/>
      <w:u w:val="single"/>
    </w:rPr>
  </w:style>
  <w:style w:type="character" w:styleId="Strong">
    <w:name w:val="Strong"/>
    <w:basedOn w:val="DefaultParagraphFont"/>
    <w:qFormat/>
    <w:rsid w:val="00090EE4"/>
    <w:rPr>
      <w:b/>
      <w:bCs/>
    </w:rPr>
  </w:style>
  <w:style w:type="paragraph" w:customStyle="1" w:styleId="p0">
    <w:name w:val="p0"/>
    <w:basedOn w:val="Normal"/>
    <w:rsid w:val="003139B3"/>
    <w:pPr>
      <w:bidi w:val="0"/>
      <w:spacing w:before="100" w:beforeAutospacing="1" w:after="100" w:afterAutospacing="1"/>
    </w:pPr>
    <w:rPr>
      <w:rFonts w:cs="Times New Roman"/>
      <w:noProof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fs1\dakar\Users\Shares\Lilach\&#1508;&#1512;&#1496;&#1497;\&#1491;&#1511;&#1512;\&#1491;&#1507;%20&#1491;&#1511;&#1512;%20&#1500;&#1493;&#1490;&#1493;%20&#1489;&#1505;&#1497;&#1505;%20&#1506;&#1489;&#1512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דקר לוגו בסיס עברית</Template>
  <TotalTime>16</TotalTime>
  <Pages>1</Pages>
  <Words>37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David Kim</cp:lastModifiedBy>
  <cp:revision>6</cp:revision>
  <cp:lastPrinted>2008-04-10T07:46:00Z</cp:lastPrinted>
  <dcterms:created xsi:type="dcterms:W3CDTF">2014-05-04T20:55:00Z</dcterms:created>
  <dcterms:modified xsi:type="dcterms:W3CDTF">2015-03-15T10:56:00Z</dcterms:modified>
</cp:coreProperties>
</file>