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B91" w:rsidRDefault="00417B91" w:rsidP="003139B3">
      <w:pPr>
        <w:rPr>
          <w:b/>
          <w:bCs/>
          <w:sz w:val="28"/>
          <w:szCs w:val="28"/>
          <w:rtl/>
        </w:rPr>
      </w:pPr>
      <w:r w:rsidRPr="00417B91">
        <w:rPr>
          <w:sz w:val="24"/>
          <w:szCs w:val="24"/>
          <w:rtl/>
        </w:rPr>
        <w:t>4001374</w:t>
      </w:r>
    </w:p>
    <w:p w:rsidR="003139B3" w:rsidRDefault="00272457" w:rsidP="003139B3">
      <w:pPr>
        <w:rPr>
          <w:rtl/>
        </w:rPr>
      </w:pPr>
      <w:bookmarkStart w:id="0" w:name="_GoBack"/>
      <w:bookmarkEnd w:id="0"/>
      <w:r w:rsidRPr="00272457">
        <w:rPr>
          <w:b/>
          <w:bCs/>
          <w:sz w:val="28"/>
          <w:szCs w:val="28"/>
          <w:rtl/>
        </w:rPr>
        <w:t>משקפיים לכימיקלים – גוגלס –</w:t>
      </w:r>
      <w:r w:rsidRPr="00272457">
        <w:rPr>
          <w:b/>
          <w:bCs/>
          <w:sz w:val="28"/>
          <w:szCs w:val="28"/>
        </w:rPr>
        <w:t>QB 1301</w:t>
      </w: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FC3C4F" w:rsidP="003139B3">
      <w:pPr>
        <w:rPr>
          <w:rtl/>
        </w:rPr>
      </w:pPr>
      <w:r>
        <w:rPr>
          <w:lang w:val="en-US"/>
        </w:rPr>
        <w:drawing>
          <wp:inline distT="0" distB="0" distL="0" distR="0">
            <wp:extent cx="5181600" cy="3705225"/>
            <wp:effectExtent l="0" t="0" r="0" b="9525"/>
            <wp:docPr id="2" name="תמונה 2" descr="Inline 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line image 1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F61243" w:rsidP="003139B3">
      <w:pPr>
        <w:rPr>
          <w:rtl/>
        </w:rPr>
      </w:pPr>
      <w:r>
        <w:rPr>
          <w:rFonts w:hint="cs"/>
          <w:rtl/>
        </w:rPr>
        <w:t>משקפי מגן לאבק וכימיקלים</w:t>
      </w:r>
    </w:p>
    <w:p w:rsidR="003139B3" w:rsidRDefault="003139B3" w:rsidP="003139B3">
      <w:pPr>
        <w:rPr>
          <w:rtl/>
        </w:rPr>
      </w:pPr>
    </w:p>
    <w:sectPr w:rsidR="003139B3" w:rsidSect="00C2298F">
      <w:headerReference w:type="default" r:id="rId9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1DF" w:rsidRDefault="009921DF">
      <w:r>
        <w:separator/>
      </w:r>
    </w:p>
  </w:endnote>
  <w:endnote w:type="continuationSeparator" w:id="0">
    <w:p w:rsidR="009921DF" w:rsidRDefault="0099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1DF" w:rsidRDefault="009921DF">
      <w:r>
        <w:separator/>
      </w:r>
    </w:p>
  </w:footnote>
  <w:footnote w:type="continuationSeparator" w:id="0">
    <w:p w:rsidR="009921DF" w:rsidRDefault="00992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1DF" w:rsidRPr="00C2298F" w:rsidRDefault="009921DF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B3"/>
    <w:rsid w:val="00011439"/>
    <w:rsid w:val="00014E4F"/>
    <w:rsid w:val="00020CEA"/>
    <w:rsid w:val="000307F4"/>
    <w:rsid w:val="0005105E"/>
    <w:rsid w:val="00062D4F"/>
    <w:rsid w:val="00064CA7"/>
    <w:rsid w:val="00065AC1"/>
    <w:rsid w:val="000748A5"/>
    <w:rsid w:val="00090EE4"/>
    <w:rsid w:val="000B0B8E"/>
    <w:rsid w:val="000B6758"/>
    <w:rsid w:val="000E27DD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72457"/>
    <w:rsid w:val="002A3F87"/>
    <w:rsid w:val="002C4398"/>
    <w:rsid w:val="002C7E45"/>
    <w:rsid w:val="003139B3"/>
    <w:rsid w:val="00331EB5"/>
    <w:rsid w:val="003333EF"/>
    <w:rsid w:val="00352A17"/>
    <w:rsid w:val="003612A6"/>
    <w:rsid w:val="00372E86"/>
    <w:rsid w:val="003901B6"/>
    <w:rsid w:val="00392022"/>
    <w:rsid w:val="003A5993"/>
    <w:rsid w:val="003B0570"/>
    <w:rsid w:val="003B15FB"/>
    <w:rsid w:val="003B741F"/>
    <w:rsid w:val="003D496E"/>
    <w:rsid w:val="003E09D4"/>
    <w:rsid w:val="003E1765"/>
    <w:rsid w:val="00401367"/>
    <w:rsid w:val="00417B91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1CB2"/>
    <w:rsid w:val="005A69B8"/>
    <w:rsid w:val="005B0A2B"/>
    <w:rsid w:val="005B69D2"/>
    <w:rsid w:val="005D3F4C"/>
    <w:rsid w:val="005E057C"/>
    <w:rsid w:val="005E07E3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96F63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921DF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14D31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E3414"/>
    <w:rsid w:val="00BF1277"/>
    <w:rsid w:val="00C2298F"/>
    <w:rsid w:val="00C3183F"/>
    <w:rsid w:val="00C341BF"/>
    <w:rsid w:val="00C41CE3"/>
    <w:rsid w:val="00C47CCF"/>
    <w:rsid w:val="00C61609"/>
    <w:rsid w:val="00C70A5D"/>
    <w:rsid w:val="00C96E13"/>
    <w:rsid w:val="00CA1343"/>
    <w:rsid w:val="00CA44CB"/>
    <w:rsid w:val="00CB2B11"/>
    <w:rsid w:val="00CD47A4"/>
    <w:rsid w:val="00CF6AD6"/>
    <w:rsid w:val="00CF7726"/>
    <w:rsid w:val="00D069A3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61243"/>
    <w:rsid w:val="00F7196D"/>
    <w:rsid w:val="00F8104F"/>
    <w:rsid w:val="00F842BD"/>
    <w:rsid w:val="00FA6570"/>
    <w:rsid w:val="00FC3C4F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3FCB73A-64C0-4B0E-BD0B-989E52D5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  <w:style w:type="paragraph" w:customStyle="1" w:styleId="p0">
    <w:name w:val="p0"/>
    <w:basedOn w:val="a"/>
    <w:rsid w:val="003139B3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146a9a7ab8cfb66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18</TotalTime>
  <Pages>1</Pages>
  <Words>14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6</cp:revision>
  <cp:lastPrinted>2008-04-10T07:46:00Z</cp:lastPrinted>
  <dcterms:created xsi:type="dcterms:W3CDTF">2014-05-04T21:19:00Z</dcterms:created>
  <dcterms:modified xsi:type="dcterms:W3CDTF">2014-06-19T07:13:00Z</dcterms:modified>
</cp:coreProperties>
</file>