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6AD1" w:rsidRDefault="00646AD1" w:rsidP="00646AD1">
      <w:pPr>
        <w:rPr>
          <w:rtl/>
        </w:rPr>
      </w:pPr>
      <w:r w:rsidRPr="00646AD1">
        <w:rPr>
          <w:rtl/>
        </w:rPr>
        <w:t>4001751</w:t>
      </w:r>
    </w:p>
    <w:p w:rsidR="00646AD1" w:rsidRDefault="00646AD1" w:rsidP="00646AD1">
      <w:pPr>
        <w:rPr>
          <w:rtl/>
        </w:rPr>
      </w:pPr>
    </w:p>
    <w:p w:rsidR="00646AD1" w:rsidRPr="00646AD1" w:rsidRDefault="00646AD1" w:rsidP="00646AD1">
      <w:pPr>
        <w:rPr>
          <w:b/>
          <w:bCs/>
          <w:color w:val="FF0000"/>
          <w:sz w:val="32"/>
          <w:szCs w:val="32"/>
          <w:rtl/>
        </w:rPr>
      </w:pPr>
      <w:r w:rsidRPr="00646AD1">
        <w:rPr>
          <w:b/>
          <w:bCs/>
          <w:color w:val="FF0000"/>
          <w:sz w:val="32"/>
          <w:szCs w:val="32"/>
          <w:rtl/>
        </w:rPr>
        <w:t xml:space="preserve">מאצרה לפח של 28 ליטר </w:t>
      </w:r>
    </w:p>
    <w:p w:rsidR="00646AD1" w:rsidRDefault="00646AD1" w:rsidP="00646AD1">
      <w:pPr>
        <w:rPr>
          <w:rtl/>
        </w:rPr>
      </w:pPr>
      <w:r w:rsidRPr="00646AD1">
        <w:rPr>
          <w:rtl/>
        </w:rPr>
        <w:t xml:space="preserve">קוטר 55 ס"מ </w:t>
      </w:r>
    </w:p>
    <w:p w:rsidR="00646AD1" w:rsidRDefault="00646AD1" w:rsidP="00646AD1">
      <w:pPr>
        <w:rPr>
          <w:rtl/>
        </w:rPr>
      </w:pPr>
      <w:r w:rsidRPr="00646AD1">
        <w:rPr>
          <w:rtl/>
        </w:rPr>
        <w:t xml:space="preserve">גובה 19 ס"מ </w:t>
      </w:r>
    </w:p>
    <w:p w:rsidR="008C141D" w:rsidRDefault="00646AD1" w:rsidP="00646AD1">
      <w:pPr>
        <w:rPr>
          <w:rtl/>
        </w:rPr>
      </w:pPr>
      <w:r w:rsidRPr="00646AD1">
        <w:rPr>
          <w:rtl/>
        </w:rPr>
        <w:t>קיבולת אצירה – 28 ליטר</w:t>
      </w:r>
      <w:r w:rsidR="008C141D" w:rsidRPr="00646AD1">
        <w:rPr>
          <w:rtl/>
        </w:rPr>
        <w:t xml:space="preserve"> </w:t>
      </w:r>
    </w:p>
    <w:p w:rsidR="00646AD1" w:rsidRDefault="00646AD1" w:rsidP="00646AD1">
      <w:pPr>
        <w:rPr>
          <w:rtl/>
        </w:rPr>
      </w:pPr>
    </w:p>
    <w:p w:rsidR="00646AD1" w:rsidRDefault="00646AD1" w:rsidP="00646AD1">
      <w:pPr>
        <w:rPr>
          <w:rtl/>
        </w:rPr>
      </w:pPr>
    </w:p>
    <w:p w:rsidR="00646AD1" w:rsidRDefault="00646AD1" w:rsidP="00646AD1">
      <w:pPr>
        <w:rPr>
          <w:rtl/>
        </w:rPr>
      </w:pPr>
      <w:r>
        <w:rPr>
          <w:rFonts w:ascii="Arial" w:hAnsi="Arial" w:cs="Arial"/>
          <w:color w:val="1F497D"/>
          <w:lang w:val="en-US"/>
        </w:rPr>
        <w:drawing>
          <wp:inline distT="0" distB="0" distL="0" distR="0">
            <wp:extent cx="2124075" cy="1419225"/>
            <wp:effectExtent l="0" t="0" r="9525" b="9525"/>
            <wp:docPr id="2" name="תמונה 2" descr="http://s3.amazonaws.com/enpac/items/1632/image_original.gif?1315415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5" descr="http://s3.amazonaws.com/enpac/items/1632/image_original.gif?1315415269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6AD1" w:rsidRDefault="00646AD1" w:rsidP="00646AD1">
      <w:pPr>
        <w:rPr>
          <w:rtl/>
        </w:rPr>
      </w:pPr>
    </w:p>
    <w:p w:rsidR="00646AD1" w:rsidRDefault="00646AD1" w:rsidP="00646AD1">
      <w:pPr>
        <w:rPr>
          <w:rtl/>
        </w:rPr>
      </w:pPr>
      <w:r>
        <w:rPr>
          <w:rFonts w:ascii="Arial" w:hAnsi="Arial" w:cs="Arial"/>
          <w:color w:val="1F497D"/>
          <w:lang w:val="en-US"/>
        </w:rPr>
        <w:drawing>
          <wp:inline distT="0" distB="0" distL="0" distR="0">
            <wp:extent cx="1419225" cy="1343025"/>
            <wp:effectExtent l="0" t="0" r="9525" b="9525"/>
            <wp:docPr id="3" name="תמונה 3" descr="http://s3.amazonaws.com/enpac/items/1631/image_original.gif?1315415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6" descr="http://s3.amazonaws.com/enpac/items/1631/image_original.gif?1315415269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61E1" w:rsidRDefault="009561E1" w:rsidP="00646AD1">
      <w:pPr>
        <w:rPr>
          <w:rtl/>
        </w:rPr>
      </w:pPr>
    </w:p>
    <w:p w:rsidR="009561E1" w:rsidRDefault="009561E1" w:rsidP="009561E1">
      <w:pPr>
        <w:rPr>
          <w:rFonts w:ascii="ArialMT" w:cs="ArialMT"/>
          <w:noProof w:val="0"/>
          <w:sz w:val="19"/>
          <w:szCs w:val="19"/>
          <w:rtl/>
          <w:lang w:val="en-US"/>
        </w:rPr>
      </w:pPr>
      <w:r>
        <w:rPr>
          <w:rFonts w:ascii="ArialMT" w:cs="ArialMT" w:hint="cs"/>
          <w:noProof w:val="0"/>
          <w:sz w:val="19"/>
          <w:szCs w:val="19"/>
          <w:rtl/>
          <w:lang w:val="en-US"/>
        </w:rPr>
        <w:t xml:space="preserve">100% </w:t>
      </w:r>
      <w:r>
        <w:rPr>
          <w:rFonts w:ascii="ArialMT" w:cs="ArialMT"/>
          <w:noProof w:val="0"/>
          <w:sz w:val="19"/>
          <w:szCs w:val="19"/>
          <w:lang w:val="en-US"/>
        </w:rPr>
        <w:t xml:space="preserve"> </w:t>
      </w:r>
      <w:r>
        <w:rPr>
          <w:rFonts w:ascii="ArialMT" w:cs="ArialMT" w:hint="cs"/>
          <w:noProof w:val="0"/>
          <w:sz w:val="19"/>
          <w:szCs w:val="19"/>
          <w:rtl/>
          <w:lang w:val="en-US"/>
        </w:rPr>
        <w:t>פוליאתילן</w:t>
      </w:r>
      <w:r>
        <w:rPr>
          <w:rFonts w:ascii="ArialMT" w:cs="ArialMT"/>
          <w:noProof w:val="0"/>
          <w:sz w:val="19"/>
          <w:szCs w:val="19"/>
          <w:lang w:val="en-US"/>
        </w:rPr>
        <w:t xml:space="preserve"> </w:t>
      </w:r>
      <w:r>
        <w:rPr>
          <w:rFonts w:ascii="ArialMT" w:cs="ArialMT" w:hint="cs"/>
          <w:noProof w:val="0"/>
          <w:sz w:val="19"/>
          <w:szCs w:val="19"/>
          <w:rtl/>
          <w:lang w:val="en-US"/>
        </w:rPr>
        <w:t>ברוטציה</w:t>
      </w:r>
    </w:p>
    <w:p w:rsidR="009561E1" w:rsidRDefault="009561E1" w:rsidP="009561E1">
      <w:pPr>
        <w:rPr>
          <w:rtl/>
        </w:rPr>
      </w:pPr>
      <w:r>
        <w:rPr>
          <w:rFonts w:ascii="ArialMT" w:cs="ArialMT" w:hint="cs"/>
          <w:noProof w:val="0"/>
          <w:sz w:val="19"/>
          <w:szCs w:val="19"/>
          <w:rtl/>
          <w:lang w:val="en-US"/>
        </w:rPr>
        <w:t>מידות</w:t>
      </w:r>
      <w:r>
        <w:rPr>
          <w:rFonts w:ascii="ArialMT" w:cs="ArialMT"/>
          <w:noProof w:val="0"/>
          <w:sz w:val="19"/>
          <w:szCs w:val="19"/>
          <w:lang w:val="en-US"/>
        </w:rPr>
        <w:t xml:space="preserve"> : 19 </w:t>
      </w:r>
      <w:r>
        <w:rPr>
          <w:rFonts w:ascii="ArialMT" w:cs="ArialMT" w:hint="cs"/>
          <w:noProof w:val="0"/>
          <w:sz w:val="19"/>
          <w:szCs w:val="19"/>
          <w:rtl/>
          <w:lang w:val="en-US"/>
        </w:rPr>
        <w:t>ס</w:t>
      </w:r>
      <w:r>
        <w:rPr>
          <w:rFonts w:ascii="ArialMT" w:cs="ArialMT"/>
          <w:noProof w:val="0"/>
          <w:sz w:val="19"/>
          <w:szCs w:val="19"/>
          <w:lang w:val="en-US"/>
        </w:rPr>
        <w:t>"</w:t>
      </w:r>
      <w:r>
        <w:rPr>
          <w:rFonts w:ascii="ArialMT" w:cs="ArialMT" w:hint="cs"/>
          <w:noProof w:val="0"/>
          <w:sz w:val="19"/>
          <w:szCs w:val="19"/>
          <w:rtl/>
          <w:lang w:val="en-US"/>
        </w:rPr>
        <w:t>מ</w:t>
      </w:r>
      <w:r>
        <w:rPr>
          <w:rFonts w:ascii="ArialMT" w:cs="ArialMT"/>
          <w:noProof w:val="0"/>
          <w:sz w:val="19"/>
          <w:szCs w:val="19"/>
          <w:lang w:val="en-US"/>
        </w:rPr>
        <w:t xml:space="preserve"> </w:t>
      </w:r>
      <w:r>
        <w:rPr>
          <w:rFonts w:ascii="ArialMT" w:cs="ArialMT" w:hint="cs"/>
          <w:noProof w:val="0"/>
          <w:sz w:val="19"/>
          <w:szCs w:val="19"/>
          <w:rtl/>
          <w:lang w:val="en-US"/>
        </w:rPr>
        <w:t>גובה</w:t>
      </w:r>
      <w:r>
        <w:rPr>
          <w:rFonts w:ascii="ArialMT" w:cs="ArialMT"/>
          <w:noProof w:val="0"/>
          <w:sz w:val="19"/>
          <w:szCs w:val="19"/>
          <w:lang w:val="en-US"/>
        </w:rPr>
        <w:t xml:space="preserve"> * 54 </w:t>
      </w:r>
      <w:r>
        <w:rPr>
          <w:rFonts w:ascii="ArialMT" w:cs="ArialMT" w:hint="cs"/>
          <w:noProof w:val="0"/>
          <w:sz w:val="19"/>
          <w:szCs w:val="19"/>
          <w:rtl/>
          <w:lang w:val="en-US"/>
        </w:rPr>
        <w:t>ס</w:t>
      </w:r>
      <w:r>
        <w:rPr>
          <w:rFonts w:ascii="ArialMT" w:cs="ArialMT"/>
          <w:noProof w:val="0"/>
          <w:sz w:val="19"/>
          <w:szCs w:val="19"/>
          <w:lang w:val="en-US"/>
        </w:rPr>
        <w:t>"</w:t>
      </w:r>
      <w:r>
        <w:rPr>
          <w:rFonts w:ascii="ArialMT" w:cs="ArialMT" w:hint="cs"/>
          <w:noProof w:val="0"/>
          <w:sz w:val="19"/>
          <w:szCs w:val="19"/>
          <w:rtl/>
          <w:lang w:val="en-US"/>
        </w:rPr>
        <w:t>מ</w:t>
      </w:r>
      <w:r>
        <w:rPr>
          <w:rFonts w:ascii="ArialMT" w:cs="ArialMT"/>
          <w:noProof w:val="0"/>
          <w:sz w:val="19"/>
          <w:szCs w:val="19"/>
          <w:lang w:val="en-US"/>
        </w:rPr>
        <w:t xml:space="preserve"> </w:t>
      </w:r>
      <w:r>
        <w:rPr>
          <w:rFonts w:ascii="ArialMT" w:cs="ArialMT" w:hint="cs"/>
          <w:noProof w:val="0"/>
          <w:sz w:val="19"/>
          <w:szCs w:val="19"/>
          <w:rtl/>
          <w:lang w:val="en-US"/>
        </w:rPr>
        <w:t>קוטר</w:t>
      </w:r>
    </w:p>
    <w:p w:rsidR="009561E1" w:rsidRDefault="009561E1" w:rsidP="009561E1">
      <w:pPr>
        <w:rPr>
          <w:rFonts w:ascii="ArialMT" w:cs="ArialMT"/>
          <w:noProof w:val="0"/>
          <w:sz w:val="19"/>
          <w:szCs w:val="19"/>
          <w:rtl/>
          <w:lang w:val="en-US"/>
        </w:rPr>
      </w:pPr>
      <w:r>
        <w:rPr>
          <w:rFonts w:ascii="ArialMT" w:cs="ArialMT" w:hint="cs"/>
          <w:noProof w:val="0"/>
          <w:sz w:val="19"/>
          <w:szCs w:val="19"/>
          <w:rtl/>
          <w:lang w:val="en-US"/>
        </w:rPr>
        <w:t>מבנה</w:t>
      </w:r>
      <w:r>
        <w:rPr>
          <w:rFonts w:ascii="ArialMT" w:cs="ArialMT"/>
          <w:noProof w:val="0"/>
          <w:sz w:val="19"/>
          <w:szCs w:val="19"/>
          <w:lang w:val="en-US"/>
        </w:rPr>
        <w:t xml:space="preserve"> </w:t>
      </w:r>
      <w:r>
        <w:rPr>
          <w:rFonts w:ascii="ArialMT" w:cs="ArialMT" w:hint="cs"/>
          <w:noProof w:val="0"/>
          <w:sz w:val="19"/>
          <w:szCs w:val="19"/>
          <w:rtl/>
          <w:lang w:val="en-US"/>
        </w:rPr>
        <w:t>גוף</w:t>
      </w:r>
      <w:r>
        <w:rPr>
          <w:rFonts w:ascii="ArialMT" w:cs="ArialMT"/>
          <w:noProof w:val="0"/>
          <w:sz w:val="19"/>
          <w:szCs w:val="19"/>
          <w:lang w:val="en-US"/>
        </w:rPr>
        <w:t xml:space="preserve"> </w:t>
      </w:r>
      <w:r>
        <w:rPr>
          <w:rFonts w:ascii="ArialMT" w:cs="ArialMT" w:hint="cs"/>
          <w:noProof w:val="0"/>
          <w:sz w:val="19"/>
          <w:szCs w:val="19"/>
          <w:rtl/>
          <w:lang w:val="en-US"/>
        </w:rPr>
        <w:t>ללא</w:t>
      </w:r>
      <w:r>
        <w:rPr>
          <w:rFonts w:ascii="ArialMT" w:cs="ArialMT"/>
          <w:noProof w:val="0"/>
          <w:sz w:val="19"/>
          <w:szCs w:val="19"/>
          <w:lang w:val="en-US"/>
        </w:rPr>
        <w:t xml:space="preserve"> </w:t>
      </w:r>
      <w:r>
        <w:rPr>
          <w:rFonts w:ascii="ArialMT" w:cs="ArialMT" w:hint="cs"/>
          <w:noProof w:val="0"/>
          <w:sz w:val="19"/>
          <w:szCs w:val="19"/>
          <w:rtl/>
          <w:lang w:val="en-US"/>
        </w:rPr>
        <w:t>הדבקות</w:t>
      </w:r>
      <w:r>
        <w:rPr>
          <w:rFonts w:ascii="ArialMT" w:cs="ArialMT"/>
          <w:noProof w:val="0"/>
          <w:sz w:val="19"/>
          <w:szCs w:val="19"/>
          <w:lang w:val="en-US"/>
        </w:rPr>
        <w:t xml:space="preserve"> </w:t>
      </w:r>
      <w:r>
        <w:rPr>
          <w:rFonts w:ascii="ArialMT" w:cs="ArialMT" w:hint="cs"/>
          <w:noProof w:val="0"/>
          <w:sz w:val="19"/>
          <w:szCs w:val="19"/>
          <w:rtl/>
          <w:lang w:val="en-US"/>
        </w:rPr>
        <w:t>וריתוכים</w:t>
      </w:r>
    </w:p>
    <w:p w:rsidR="009561E1" w:rsidRDefault="009561E1" w:rsidP="009561E1">
      <w:pPr>
        <w:rPr>
          <w:rtl/>
        </w:rPr>
      </w:pPr>
      <w:r>
        <w:rPr>
          <w:rFonts w:ascii="ArialMT" w:cs="ArialMT" w:hint="cs"/>
          <w:noProof w:val="0"/>
          <w:sz w:val="19"/>
          <w:szCs w:val="19"/>
          <w:rtl/>
          <w:lang w:val="en-US"/>
        </w:rPr>
        <w:t>קיבולת</w:t>
      </w:r>
      <w:r>
        <w:rPr>
          <w:rFonts w:ascii="ArialMT" w:cs="ArialMT"/>
          <w:noProof w:val="0"/>
          <w:sz w:val="19"/>
          <w:szCs w:val="19"/>
          <w:lang w:val="en-US"/>
        </w:rPr>
        <w:t xml:space="preserve"> </w:t>
      </w:r>
      <w:r>
        <w:rPr>
          <w:rFonts w:ascii="ArialMT" w:cs="ArialMT" w:hint="cs"/>
          <w:noProof w:val="0"/>
          <w:sz w:val="19"/>
          <w:szCs w:val="19"/>
          <w:rtl/>
          <w:lang w:val="en-US"/>
        </w:rPr>
        <w:t>אצירת</w:t>
      </w:r>
      <w:r>
        <w:rPr>
          <w:rFonts w:ascii="ArialMT" w:cs="ArialMT"/>
          <w:noProof w:val="0"/>
          <w:sz w:val="19"/>
          <w:szCs w:val="19"/>
          <w:lang w:val="en-US"/>
        </w:rPr>
        <w:t xml:space="preserve"> </w:t>
      </w:r>
      <w:r>
        <w:rPr>
          <w:rFonts w:ascii="ArialMT" w:cs="ArialMT" w:hint="cs"/>
          <w:noProof w:val="0"/>
          <w:sz w:val="19"/>
          <w:szCs w:val="19"/>
          <w:rtl/>
          <w:lang w:val="en-US"/>
        </w:rPr>
        <w:t>נוזלים</w:t>
      </w:r>
      <w:r>
        <w:rPr>
          <w:rFonts w:ascii="ArialMT" w:cs="ArialMT"/>
          <w:noProof w:val="0"/>
          <w:sz w:val="19"/>
          <w:szCs w:val="19"/>
          <w:lang w:val="en-US"/>
        </w:rPr>
        <w:t xml:space="preserve"> 28 </w:t>
      </w:r>
      <w:r>
        <w:rPr>
          <w:rFonts w:ascii="ArialMT" w:cs="ArialMT" w:hint="cs"/>
          <w:noProof w:val="0"/>
          <w:sz w:val="19"/>
          <w:szCs w:val="19"/>
          <w:rtl/>
          <w:lang w:val="en-US"/>
        </w:rPr>
        <w:t>ליטר</w:t>
      </w:r>
    </w:p>
    <w:p w:rsidR="009561E1" w:rsidRPr="00646AD1" w:rsidRDefault="009561E1" w:rsidP="009561E1">
      <w:pPr>
        <w:rPr>
          <w:rtl/>
        </w:rPr>
      </w:pPr>
      <w:r>
        <w:rPr>
          <w:rFonts w:ascii="ArialMT" w:cs="ArialMT" w:hint="cs"/>
          <w:noProof w:val="0"/>
          <w:sz w:val="19"/>
          <w:szCs w:val="19"/>
          <w:rtl/>
          <w:lang w:val="en-US"/>
        </w:rPr>
        <w:t>ללא</w:t>
      </w:r>
      <w:r>
        <w:rPr>
          <w:rFonts w:ascii="ArialMT" w:cs="ArialMT"/>
          <w:noProof w:val="0"/>
          <w:sz w:val="19"/>
          <w:szCs w:val="19"/>
          <w:lang w:val="en-US"/>
        </w:rPr>
        <w:t xml:space="preserve"> </w:t>
      </w:r>
      <w:r>
        <w:rPr>
          <w:rFonts w:ascii="ArialMT" w:cs="ArialMT" w:hint="cs"/>
          <w:noProof w:val="0"/>
          <w:sz w:val="19"/>
          <w:szCs w:val="19"/>
          <w:rtl/>
          <w:lang w:val="en-US"/>
        </w:rPr>
        <w:t>חלקי</w:t>
      </w:r>
      <w:r>
        <w:rPr>
          <w:rFonts w:ascii="ArialMT" w:cs="ArialMT"/>
          <w:noProof w:val="0"/>
          <w:sz w:val="19"/>
          <w:szCs w:val="19"/>
          <w:lang w:val="en-US"/>
        </w:rPr>
        <w:t xml:space="preserve"> </w:t>
      </w:r>
      <w:r>
        <w:rPr>
          <w:rFonts w:ascii="ArialMT" w:cs="ArialMT" w:hint="cs"/>
          <w:noProof w:val="0"/>
          <w:sz w:val="19"/>
          <w:szCs w:val="19"/>
          <w:rtl/>
          <w:lang w:val="en-US"/>
        </w:rPr>
        <w:t>מתכת</w:t>
      </w:r>
      <w:r>
        <w:rPr>
          <w:rFonts w:ascii="ArialMT" w:cs="ArialMT"/>
          <w:noProof w:val="0"/>
          <w:sz w:val="19"/>
          <w:szCs w:val="19"/>
          <w:lang w:val="en-US"/>
        </w:rPr>
        <w:t xml:space="preserve"> </w:t>
      </w:r>
      <w:r>
        <w:rPr>
          <w:rFonts w:ascii="ArialMT" w:cs="ArialMT" w:hint="cs"/>
          <w:noProof w:val="0"/>
          <w:sz w:val="19"/>
          <w:szCs w:val="19"/>
          <w:rtl/>
          <w:lang w:val="en-US"/>
        </w:rPr>
        <w:t>הגורמים</w:t>
      </w:r>
      <w:r>
        <w:rPr>
          <w:rFonts w:ascii="ArialMT" w:cs="ArialMT"/>
          <w:noProof w:val="0"/>
          <w:sz w:val="19"/>
          <w:szCs w:val="19"/>
          <w:lang w:val="en-US"/>
        </w:rPr>
        <w:t xml:space="preserve"> </w:t>
      </w:r>
      <w:r>
        <w:rPr>
          <w:rFonts w:ascii="ArialMT" w:cs="ArialMT" w:hint="cs"/>
          <w:noProof w:val="0"/>
          <w:sz w:val="19"/>
          <w:szCs w:val="19"/>
          <w:rtl/>
          <w:lang w:val="en-US"/>
        </w:rPr>
        <w:t>לתופעות</w:t>
      </w:r>
      <w:r>
        <w:rPr>
          <w:rFonts w:ascii="ArialMT" w:cs="ArialMT"/>
          <w:noProof w:val="0"/>
          <w:sz w:val="19"/>
          <w:szCs w:val="19"/>
          <w:lang w:val="en-US"/>
        </w:rPr>
        <w:t xml:space="preserve"> </w:t>
      </w:r>
      <w:r>
        <w:rPr>
          <w:rFonts w:ascii="ArialMT" w:cs="ArialMT" w:hint="cs"/>
          <w:noProof w:val="0"/>
          <w:sz w:val="19"/>
          <w:szCs w:val="19"/>
          <w:rtl/>
          <w:lang w:val="en-US"/>
        </w:rPr>
        <w:t>של</w:t>
      </w:r>
      <w:r>
        <w:rPr>
          <w:rFonts w:ascii="ArialMT" w:cs="ArialMT"/>
          <w:noProof w:val="0"/>
          <w:sz w:val="19"/>
          <w:szCs w:val="19"/>
          <w:lang w:val="en-US"/>
        </w:rPr>
        <w:t xml:space="preserve"> </w:t>
      </w:r>
      <w:r>
        <w:rPr>
          <w:rFonts w:ascii="ArialMT" w:cs="ArialMT" w:hint="cs"/>
          <w:noProof w:val="0"/>
          <w:sz w:val="19"/>
          <w:szCs w:val="19"/>
          <w:rtl/>
          <w:lang w:val="en-US"/>
        </w:rPr>
        <w:t>קורוזיה</w:t>
      </w:r>
      <w:bookmarkStart w:id="0" w:name="_GoBack"/>
      <w:bookmarkEnd w:id="0"/>
    </w:p>
    <w:sectPr w:rsidR="009561E1" w:rsidRPr="00646AD1" w:rsidSect="00C2298F">
      <w:headerReference w:type="default" r:id="rId11"/>
      <w:pgSz w:w="11906" w:h="16838"/>
      <w:pgMar w:top="2160" w:right="1800" w:bottom="1440" w:left="1800" w:header="360" w:footer="720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6AD1" w:rsidRDefault="00646AD1">
      <w:r>
        <w:separator/>
      </w:r>
    </w:p>
  </w:endnote>
  <w:endnote w:type="continuationSeparator" w:id="0">
    <w:p w:rsidR="00646AD1" w:rsidRDefault="00646A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MT"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6AD1" w:rsidRDefault="00646AD1">
      <w:r>
        <w:separator/>
      </w:r>
    </w:p>
  </w:footnote>
  <w:footnote w:type="continuationSeparator" w:id="0">
    <w:p w:rsidR="00646AD1" w:rsidRDefault="00646A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561C" w:rsidRPr="00C2298F" w:rsidRDefault="007F3E86" w:rsidP="00C2298F">
    <w:pPr>
      <w:pStyle w:val="a3"/>
      <w:ind w:left="-874"/>
    </w:pPr>
    <w:r w:rsidRPr="00C2298F">
      <w:rPr>
        <w:lang w:val="en-US"/>
      </w:rPr>
      <w:drawing>
        <wp:inline distT="0" distB="0" distL="0" distR="0">
          <wp:extent cx="6496050" cy="800100"/>
          <wp:effectExtent l="0" t="0" r="0" b="0"/>
          <wp:docPr id="1" name="תמונה 1" descr="נייר ליל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נייר לילך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9605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2" type="#_x0000_t75" style="width:11.25pt;height:11.25pt" o:bullet="t">
        <v:imagedata r:id="rId1" o:title="mso16"/>
      </v:shape>
    </w:pict>
  </w:numPicBullet>
  <w:abstractNum w:abstractNumId="0">
    <w:nsid w:val="15324EAD"/>
    <w:multiLevelType w:val="hybridMultilevel"/>
    <w:tmpl w:val="FC8C1D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D3F3A25"/>
    <w:multiLevelType w:val="hybridMultilevel"/>
    <w:tmpl w:val="975C2DE6"/>
    <w:lvl w:ilvl="0" w:tplc="04090007">
      <w:start w:val="1"/>
      <w:numFmt w:val="bullet"/>
      <w:lvlText w:val=""/>
      <w:lvlPicBulletId w:val="0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2">
    <w:nsid w:val="1F2D2890"/>
    <w:multiLevelType w:val="hybridMultilevel"/>
    <w:tmpl w:val="D6BC7E3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C6A1EDF"/>
    <w:multiLevelType w:val="hybridMultilevel"/>
    <w:tmpl w:val="07689D62"/>
    <w:lvl w:ilvl="0" w:tplc="54EE8490">
      <w:start w:val="1"/>
      <w:numFmt w:val="decimal"/>
      <w:lvlText w:val="%1."/>
      <w:lvlJc w:val="left"/>
      <w:pPr>
        <w:tabs>
          <w:tab w:val="num" w:pos="-514"/>
        </w:tabs>
        <w:ind w:left="-51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06"/>
        </w:tabs>
        <w:ind w:left="20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926"/>
        </w:tabs>
        <w:ind w:left="92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46"/>
        </w:tabs>
        <w:ind w:left="164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366"/>
        </w:tabs>
        <w:ind w:left="236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86"/>
        </w:tabs>
        <w:ind w:left="308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06"/>
        </w:tabs>
        <w:ind w:left="380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526"/>
        </w:tabs>
        <w:ind w:left="452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46"/>
        </w:tabs>
        <w:ind w:left="5246" w:hanging="180"/>
      </w:pPr>
    </w:lvl>
  </w:abstractNum>
  <w:abstractNum w:abstractNumId="4">
    <w:nsid w:val="3B055EDC"/>
    <w:multiLevelType w:val="hybridMultilevel"/>
    <w:tmpl w:val="2C088D6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0803DFD"/>
    <w:multiLevelType w:val="hybridMultilevel"/>
    <w:tmpl w:val="DAF8E5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0C57EC1"/>
    <w:multiLevelType w:val="hybridMultilevel"/>
    <w:tmpl w:val="24CAE180"/>
    <w:lvl w:ilvl="0" w:tplc="04090007">
      <w:start w:val="1"/>
      <w:numFmt w:val="bullet"/>
      <w:lvlText w:val=""/>
      <w:lvlPicBulletId w:val="0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7">
    <w:nsid w:val="77EF6282"/>
    <w:multiLevelType w:val="multilevel"/>
    <w:tmpl w:val="D78A6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AE87ACB"/>
    <w:multiLevelType w:val="hybridMultilevel"/>
    <w:tmpl w:val="66EABD1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CFF0606"/>
    <w:multiLevelType w:val="multilevel"/>
    <w:tmpl w:val="753C0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0"/>
  </w:num>
  <w:num w:numId="5">
    <w:abstractNumId w:val="7"/>
  </w:num>
  <w:num w:numId="6">
    <w:abstractNumId w:val="9"/>
  </w:num>
  <w:num w:numId="7">
    <w:abstractNumId w:val="4"/>
  </w:num>
  <w:num w:numId="8">
    <w:abstractNumId w:val="2"/>
  </w:num>
  <w:num w:numId="9">
    <w:abstractNumId w:val="6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AD1"/>
    <w:rsid w:val="00011439"/>
    <w:rsid w:val="00014E4F"/>
    <w:rsid w:val="00020CEA"/>
    <w:rsid w:val="000307F4"/>
    <w:rsid w:val="0005105E"/>
    <w:rsid w:val="00062D4F"/>
    <w:rsid w:val="00065AC1"/>
    <w:rsid w:val="000748A5"/>
    <w:rsid w:val="00090EE4"/>
    <w:rsid w:val="000B0B8E"/>
    <w:rsid w:val="000B6758"/>
    <w:rsid w:val="000E3C43"/>
    <w:rsid w:val="0010561C"/>
    <w:rsid w:val="00123B42"/>
    <w:rsid w:val="00125D46"/>
    <w:rsid w:val="00141F58"/>
    <w:rsid w:val="00150F9B"/>
    <w:rsid w:val="0015301F"/>
    <w:rsid w:val="00160B0D"/>
    <w:rsid w:val="00161B09"/>
    <w:rsid w:val="001628C3"/>
    <w:rsid w:val="0017422C"/>
    <w:rsid w:val="00183FBD"/>
    <w:rsid w:val="00186E57"/>
    <w:rsid w:val="001872BD"/>
    <w:rsid w:val="00187ED3"/>
    <w:rsid w:val="001932C8"/>
    <w:rsid w:val="001B32DB"/>
    <w:rsid w:val="001B4272"/>
    <w:rsid w:val="001C7489"/>
    <w:rsid w:val="001C7860"/>
    <w:rsid w:val="001D6BD2"/>
    <w:rsid w:val="002077AE"/>
    <w:rsid w:val="002320F9"/>
    <w:rsid w:val="00246880"/>
    <w:rsid w:val="002645AD"/>
    <w:rsid w:val="00272422"/>
    <w:rsid w:val="002A3F87"/>
    <w:rsid w:val="002C4398"/>
    <w:rsid w:val="002C7E45"/>
    <w:rsid w:val="00331EB5"/>
    <w:rsid w:val="003333EF"/>
    <w:rsid w:val="00352A17"/>
    <w:rsid w:val="003612A6"/>
    <w:rsid w:val="00372E86"/>
    <w:rsid w:val="003901B6"/>
    <w:rsid w:val="003A5993"/>
    <w:rsid w:val="003B0570"/>
    <w:rsid w:val="003B15FB"/>
    <w:rsid w:val="003B741F"/>
    <w:rsid w:val="003D496E"/>
    <w:rsid w:val="003E09D4"/>
    <w:rsid w:val="003E1765"/>
    <w:rsid w:val="00401367"/>
    <w:rsid w:val="00440FA8"/>
    <w:rsid w:val="00475652"/>
    <w:rsid w:val="004811B7"/>
    <w:rsid w:val="004B5BAE"/>
    <w:rsid w:val="004C31D0"/>
    <w:rsid w:val="005136F8"/>
    <w:rsid w:val="005177F3"/>
    <w:rsid w:val="00524929"/>
    <w:rsid w:val="00554AA1"/>
    <w:rsid w:val="00596865"/>
    <w:rsid w:val="005A0038"/>
    <w:rsid w:val="005A69B8"/>
    <w:rsid w:val="005B69D2"/>
    <w:rsid w:val="005D3F4C"/>
    <w:rsid w:val="005E057C"/>
    <w:rsid w:val="005E6AF6"/>
    <w:rsid w:val="00612E0D"/>
    <w:rsid w:val="00633095"/>
    <w:rsid w:val="00646AD1"/>
    <w:rsid w:val="00655029"/>
    <w:rsid w:val="00661C67"/>
    <w:rsid w:val="0066588F"/>
    <w:rsid w:val="00674C5E"/>
    <w:rsid w:val="00683668"/>
    <w:rsid w:val="00685920"/>
    <w:rsid w:val="006951D9"/>
    <w:rsid w:val="006E51E7"/>
    <w:rsid w:val="006F07BC"/>
    <w:rsid w:val="00707B77"/>
    <w:rsid w:val="0074046E"/>
    <w:rsid w:val="007636BD"/>
    <w:rsid w:val="00763942"/>
    <w:rsid w:val="007819C8"/>
    <w:rsid w:val="0078207D"/>
    <w:rsid w:val="007821B4"/>
    <w:rsid w:val="007C05A8"/>
    <w:rsid w:val="007E2260"/>
    <w:rsid w:val="007F3E86"/>
    <w:rsid w:val="008270EF"/>
    <w:rsid w:val="008364BC"/>
    <w:rsid w:val="008400E6"/>
    <w:rsid w:val="0087368A"/>
    <w:rsid w:val="00874E44"/>
    <w:rsid w:val="00891C2A"/>
    <w:rsid w:val="008A5FB7"/>
    <w:rsid w:val="008C141D"/>
    <w:rsid w:val="008C4C23"/>
    <w:rsid w:val="008D36E4"/>
    <w:rsid w:val="00900149"/>
    <w:rsid w:val="009167F0"/>
    <w:rsid w:val="00922252"/>
    <w:rsid w:val="009561E1"/>
    <w:rsid w:val="009C2721"/>
    <w:rsid w:val="009C5866"/>
    <w:rsid w:val="00A132F4"/>
    <w:rsid w:val="00A134B3"/>
    <w:rsid w:val="00A21BA0"/>
    <w:rsid w:val="00A24421"/>
    <w:rsid w:val="00A31F1C"/>
    <w:rsid w:val="00A36EF0"/>
    <w:rsid w:val="00A74CD6"/>
    <w:rsid w:val="00A8544E"/>
    <w:rsid w:val="00A96F1D"/>
    <w:rsid w:val="00AB3D84"/>
    <w:rsid w:val="00AC0713"/>
    <w:rsid w:val="00AD0A01"/>
    <w:rsid w:val="00AE3805"/>
    <w:rsid w:val="00B07C14"/>
    <w:rsid w:val="00B07CFF"/>
    <w:rsid w:val="00B129CC"/>
    <w:rsid w:val="00B2541C"/>
    <w:rsid w:val="00B65EA8"/>
    <w:rsid w:val="00B700B9"/>
    <w:rsid w:val="00B82476"/>
    <w:rsid w:val="00B87B3C"/>
    <w:rsid w:val="00B9211A"/>
    <w:rsid w:val="00B94702"/>
    <w:rsid w:val="00BC3837"/>
    <w:rsid w:val="00BD2165"/>
    <w:rsid w:val="00BD389A"/>
    <w:rsid w:val="00BD3BE9"/>
    <w:rsid w:val="00BE21C2"/>
    <w:rsid w:val="00BF1277"/>
    <w:rsid w:val="00C2298F"/>
    <w:rsid w:val="00C3183F"/>
    <w:rsid w:val="00C341BF"/>
    <w:rsid w:val="00C41CE3"/>
    <w:rsid w:val="00C47CCF"/>
    <w:rsid w:val="00C61609"/>
    <w:rsid w:val="00C96E13"/>
    <w:rsid w:val="00CA1343"/>
    <w:rsid w:val="00CA44CB"/>
    <w:rsid w:val="00CB2B11"/>
    <w:rsid w:val="00CD47A4"/>
    <w:rsid w:val="00CF6AD6"/>
    <w:rsid w:val="00CF7726"/>
    <w:rsid w:val="00D078CF"/>
    <w:rsid w:val="00D137BE"/>
    <w:rsid w:val="00D1443A"/>
    <w:rsid w:val="00D2158A"/>
    <w:rsid w:val="00D22AFE"/>
    <w:rsid w:val="00E001B7"/>
    <w:rsid w:val="00E04276"/>
    <w:rsid w:val="00E17438"/>
    <w:rsid w:val="00E26F6A"/>
    <w:rsid w:val="00E3084B"/>
    <w:rsid w:val="00E3140D"/>
    <w:rsid w:val="00E31FC1"/>
    <w:rsid w:val="00E32312"/>
    <w:rsid w:val="00E92721"/>
    <w:rsid w:val="00EA4BD2"/>
    <w:rsid w:val="00EE1429"/>
    <w:rsid w:val="00EF5AED"/>
    <w:rsid w:val="00F008C6"/>
    <w:rsid w:val="00F01886"/>
    <w:rsid w:val="00F10F40"/>
    <w:rsid w:val="00F1687F"/>
    <w:rsid w:val="00F32B4C"/>
    <w:rsid w:val="00F41606"/>
    <w:rsid w:val="00F52B02"/>
    <w:rsid w:val="00F53BB0"/>
    <w:rsid w:val="00F7196D"/>
    <w:rsid w:val="00F8104F"/>
    <w:rsid w:val="00F842BD"/>
    <w:rsid w:val="00FA6570"/>
    <w:rsid w:val="00FC5F80"/>
    <w:rsid w:val="00FD4DEF"/>
    <w:rsid w:val="00FE1292"/>
    <w:rsid w:val="00FE3D6B"/>
    <w:rsid w:val="00FE5E88"/>
    <w:rsid w:val="00FF4221"/>
    <w:rsid w:val="00FF5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5:chartTrackingRefBased/>
  <w15:docId w15:val="{38421DD2-641F-4138-972B-3DA0E182A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00E6"/>
    <w:pPr>
      <w:bidi/>
    </w:pPr>
    <w:rPr>
      <w:rFonts w:cs="Miriam"/>
      <w:noProof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2298F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C2298F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0307F4"/>
    <w:rPr>
      <w:rFonts w:ascii="Tahoma" w:hAnsi="Tahoma" w:cs="Tahoma"/>
      <w:sz w:val="16"/>
      <w:szCs w:val="16"/>
    </w:rPr>
  </w:style>
  <w:style w:type="paragraph" w:styleId="NormalWeb">
    <w:name w:val="Normal (Web)"/>
    <w:basedOn w:val="a"/>
    <w:rsid w:val="007E2260"/>
    <w:pPr>
      <w:bidi w:val="0"/>
      <w:spacing w:before="100" w:beforeAutospacing="1" w:after="100" w:afterAutospacing="1"/>
    </w:pPr>
  </w:style>
  <w:style w:type="character" w:styleId="a6">
    <w:name w:val="Emphasis"/>
    <w:basedOn w:val="a0"/>
    <w:qFormat/>
    <w:rsid w:val="007E2260"/>
    <w:rPr>
      <w:i/>
      <w:iCs/>
    </w:rPr>
  </w:style>
  <w:style w:type="table" w:styleId="a7">
    <w:name w:val="Table Grid"/>
    <w:basedOn w:val="a1"/>
    <w:rsid w:val="005136F8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rsid w:val="00BE21C2"/>
    <w:rPr>
      <w:color w:val="0000FF"/>
      <w:u w:val="single"/>
    </w:rPr>
  </w:style>
  <w:style w:type="character" w:styleId="a8">
    <w:name w:val="Strong"/>
    <w:basedOn w:val="a0"/>
    <w:qFormat/>
    <w:rsid w:val="00090EE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7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1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6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9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07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7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7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0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1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1.jpg@01D09BB8.139B58A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cid:image004.jpg@01D09BB8.139B58A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kmtvh-fs1\dakar\Users\Shares\Lilach\&#1508;&#1512;&#1496;&#1497;\&#1491;&#1511;&#1512;\&#1491;&#1507;%20&#1491;&#1511;&#1512;%20&#1500;&#1493;&#1490;&#1493;%20&#1489;&#1505;&#1497;&#1505;%20&#1506;&#1489;&#1512;&#1497;&#1514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דף דקר לוגו בסיס עברית</Template>
  <TotalTime>4</TotalTime>
  <Pages>1</Pages>
  <Words>45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Dakar LTD</Company>
  <LinksUpToDate>false</LinksUpToDate>
  <CharactersWithSpaces>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Lilach</dc:creator>
  <cp:keywords/>
  <dc:description/>
  <cp:lastModifiedBy>Lilach</cp:lastModifiedBy>
  <cp:revision>2</cp:revision>
  <cp:lastPrinted>2008-04-10T07:46:00Z</cp:lastPrinted>
  <dcterms:created xsi:type="dcterms:W3CDTF">2015-05-31T13:13:00Z</dcterms:created>
  <dcterms:modified xsi:type="dcterms:W3CDTF">2015-05-31T14:10:00Z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S_WORKBOOK_UID">
    <vt:lpwstr>7974e16c80404823846dd823388d388d</vt:lpwstr>
  </property>
</Properties>
</file>