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41D" w:rsidRDefault="0020264E" w:rsidP="0020264E">
      <w:pPr>
        <w:spacing w:line="360" w:lineRule="auto"/>
        <w:rPr>
          <w:rFonts w:ascii="Arial" w:hAnsi="Arial" w:cs="Arial"/>
          <w:sz w:val="24"/>
          <w:szCs w:val="24"/>
          <w:rtl/>
          <w:lang w:val="fr-CH"/>
        </w:rPr>
      </w:pPr>
      <w:r w:rsidRPr="0020264E">
        <w:rPr>
          <w:rFonts w:ascii="Arial" w:hAnsi="Arial" w:cs="Arial"/>
          <w:sz w:val="24"/>
          <w:szCs w:val="24"/>
          <w:rtl/>
          <w:lang w:val="fr-CH"/>
        </w:rPr>
        <w:t xml:space="preserve">סינר </w:t>
      </w:r>
      <w:r w:rsidRPr="0020264E">
        <w:rPr>
          <w:rFonts w:ascii="Arial" w:hAnsi="Arial" w:cs="Arial"/>
          <w:sz w:val="24"/>
          <w:szCs w:val="24"/>
          <w:lang w:val="fr-CH"/>
        </w:rPr>
        <w:t>PVC</w:t>
      </w:r>
      <w:r w:rsidRPr="0020264E">
        <w:rPr>
          <w:rFonts w:ascii="Arial" w:hAnsi="Arial" w:cs="Arial"/>
          <w:sz w:val="24"/>
          <w:szCs w:val="24"/>
          <w:rtl/>
          <w:lang w:val="fr-CH"/>
        </w:rPr>
        <w:t xml:space="preserve"> צהוב</w:t>
      </w:r>
    </w:p>
    <w:p w:rsidR="0020264E" w:rsidRDefault="0020264E" w:rsidP="0020264E">
      <w:pPr>
        <w:spacing w:line="360" w:lineRule="auto"/>
        <w:rPr>
          <w:rFonts w:ascii="Arial" w:hAnsi="Arial" w:cs="Arial"/>
          <w:sz w:val="24"/>
          <w:szCs w:val="24"/>
          <w:rtl/>
          <w:lang w:val="fr-CH"/>
        </w:rPr>
      </w:pPr>
      <w:r>
        <w:rPr>
          <w:rFonts w:ascii="Arial" w:hAnsi="Arial" w:cs="Arial" w:hint="cs"/>
          <w:sz w:val="24"/>
          <w:szCs w:val="24"/>
          <w:rtl/>
          <w:lang w:val="fr-CH"/>
        </w:rPr>
        <w:t xml:space="preserve">מקט </w:t>
      </w:r>
      <w:r w:rsidRPr="0020264E">
        <w:rPr>
          <w:rFonts w:ascii="Arial" w:hAnsi="Arial" w:cs="Arial"/>
          <w:sz w:val="24"/>
          <w:szCs w:val="24"/>
          <w:rtl/>
          <w:lang w:val="fr-CH"/>
        </w:rPr>
        <w:t>4001409</w:t>
      </w:r>
    </w:p>
    <w:p w:rsidR="0020264E" w:rsidRDefault="0020264E" w:rsidP="0020264E">
      <w:pPr>
        <w:spacing w:line="360" w:lineRule="auto"/>
        <w:rPr>
          <w:rFonts w:ascii="Arial" w:hAnsi="Arial" w:cs="Arial"/>
          <w:sz w:val="24"/>
          <w:szCs w:val="24"/>
          <w:rtl/>
          <w:lang w:val="fr-CH"/>
        </w:rPr>
      </w:pPr>
    </w:p>
    <w:p w:rsidR="0020264E" w:rsidRPr="00141F58" w:rsidRDefault="0020264E" w:rsidP="0020264E">
      <w:pPr>
        <w:spacing w:line="360" w:lineRule="auto"/>
        <w:rPr>
          <w:rFonts w:ascii="Arial" w:hAnsi="Arial" w:cs="Arial" w:hint="cs"/>
          <w:sz w:val="24"/>
          <w:szCs w:val="24"/>
          <w:rtl/>
          <w:lang w:val="fr-CH"/>
        </w:rPr>
      </w:pPr>
      <w:bookmarkStart w:id="0" w:name="_GoBack"/>
      <w:r>
        <w:rPr>
          <w:lang w:val="en-US"/>
        </w:rPr>
        <w:drawing>
          <wp:inline distT="0" distB="0" distL="0" distR="0">
            <wp:extent cx="2825720" cy="3125853"/>
            <wp:effectExtent l="78423" t="112077" r="91757" b="110808"/>
            <wp:docPr id="2" name="תמונה 2" descr="cid:6F92E853-D273-4C9B-B2CD-5E4C935DE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92E853-D273-4C9B-B2CD-5E4C935DE676" descr="cid:6F92E853-D273-4C9B-B2CD-5E4C935DE67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16" t="11545" r="15957" b="-1408"/>
                    <a:stretch/>
                  </pic:blipFill>
                  <pic:spPr bwMode="auto">
                    <a:xfrm rot="5617185">
                      <a:off x="0" y="0"/>
                      <a:ext cx="2828985" cy="312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596865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41F58" w:rsidRPr="00141F58" w:rsidRDefault="00141F58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2D7F4D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lang w:val="en-US"/>
        </w:rPr>
      </w:pPr>
    </w:p>
    <w:sectPr w:rsidR="00596865" w:rsidRPr="002D7F4D" w:rsidSect="00C2298F">
      <w:headerReference w:type="default" r:id="rId9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64E" w:rsidRDefault="0020264E">
      <w:r>
        <w:separator/>
      </w:r>
    </w:p>
  </w:endnote>
  <w:endnote w:type="continuationSeparator" w:id="0">
    <w:p w:rsidR="0020264E" w:rsidRDefault="0020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64E" w:rsidRDefault="0020264E">
      <w:r>
        <w:separator/>
      </w:r>
    </w:p>
  </w:footnote>
  <w:footnote w:type="continuationSeparator" w:id="0">
    <w:p w:rsidR="0020264E" w:rsidRDefault="002026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 w15:restartNumberingAfterBreak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 w15:restartNumberingAfterBreak="0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64E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264E"/>
    <w:rsid w:val="002077AE"/>
    <w:rsid w:val="002320F9"/>
    <w:rsid w:val="00246880"/>
    <w:rsid w:val="002645AD"/>
    <w:rsid w:val="00272422"/>
    <w:rsid w:val="002A3F87"/>
    <w:rsid w:val="002C4398"/>
    <w:rsid w:val="002C7E45"/>
    <w:rsid w:val="002D7F4D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D83D47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6DC5B2-7B74-494C-BBA3-F8856041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6F92E853-D273-4C9B-B2CD-5E4C935DE67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TS1\Users\lilach\Desktop\&#1491;&#1507;%20&#1500;&#1493;&#1490;&#1493;%20&#1491;&#1511;&#151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לוגו דקר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</cp:revision>
  <cp:lastPrinted>2008-04-10T07:46:00Z</cp:lastPrinted>
  <dcterms:created xsi:type="dcterms:W3CDTF">2016-03-28T14:15:00Z</dcterms:created>
  <dcterms:modified xsi:type="dcterms:W3CDTF">2016-03-28T14:17:00Z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c6d3ca8e16024fdb9a1ca9d8fcc9a0e6</vt:lpwstr>
  </property>
</Properties>
</file>