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153" w:rsidRDefault="0033203A" w:rsidP="005E2153">
      <w:pPr>
        <w:rPr>
          <w:rtl/>
        </w:rPr>
      </w:pPr>
      <w:r w:rsidRPr="0033203A">
        <w:rPr>
          <w:rtl/>
        </w:rPr>
        <w:t>1010064</w:t>
      </w:r>
    </w:p>
    <w:p w:rsidR="005E2153" w:rsidRDefault="005E2153" w:rsidP="005E2153">
      <w:pPr>
        <w:rPr>
          <w:rtl/>
        </w:rPr>
      </w:pPr>
    </w:p>
    <w:p w:rsidR="008C141D" w:rsidRPr="0033203A" w:rsidRDefault="0033203A" w:rsidP="005E2153">
      <w:pPr>
        <w:rPr>
          <w:b/>
          <w:bCs/>
          <w:color w:val="FF0000"/>
          <w:sz w:val="28"/>
          <w:szCs w:val="28"/>
          <w:rtl/>
        </w:rPr>
      </w:pPr>
      <w:r w:rsidRPr="0033203A">
        <w:rPr>
          <w:b/>
          <w:bCs/>
          <w:color w:val="FF0000"/>
          <w:sz w:val="28"/>
          <w:szCs w:val="28"/>
          <w:rtl/>
        </w:rPr>
        <w:t xml:space="preserve">חלוק בד לא ארוג לבן עם 4 תיק תק  עד הברך ללא כיסים </w:t>
      </w:r>
      <w:r w:rsidRPr="0033203A">
        <w:rPr>
          <w:b/>
          <w:bCs/>
          <w:color w:val="FF0000"/>
          <w:sz w:val="28"/>
          <w:szCs w:val="28"/>
        </w:rPr>
        <w:t>DKRXL</w:t>
      </w:r>
    </w:p>
    <w:p w:rsidR="005E2153" w:rsidRDefault="005E2153" w:rsidP="005E2153">
      <w:pPr>
        <w:rPr>
          <w:rtl/>
        </w:rPr>
      </w:pPr>
    </w:p>
    <w:p w:rsidR="005E2153" w:rsidRDefault="0033203A" w:rsidP="005E2153">
      <w:pPr>
        <w:rPr>
          <w:rtl/>
        </w:rPr>
      </w:pPr>
      <w:r>
        <w:rPr>
          <w:rFonts w:hint="cs"/>
          <w:rtl/>
        </w:rPr>
        <w:t>5</w:t>
      </w:r>
      <w:r w:rsidR="005E2153">
        <w:rPr>
          <w:rFonts w:hint="cs"/>
          <w:rtl/>
        </w:rPr>
        <w:t>0 יח' בקרטון</w:t>
      </w:r>
    </w:p>
    <w:p w:rsidR="005E2153" w:rsidRDefault="005E2153" w:rsidP="005E2153">
      <w:pPr>
        <w:rPr>
          <w:rtl/>
        </w:rPr>
      </w:pPr>
    </w:p>
    <w:p w:rsidR="005E2153" w:rsidRDefault="0033203A" w:rsidP="005E2153">
      <w:pPr>
        <w:rPr>
          <w:rtl/>
        </w:rPr>
      </w:pPr>
      <w:r>
        <w:rPr>
          <w:rFonts w:hint="cs"/>
          <w:rtl/>
        </w:rPr>
        <w:t>סגירה עם 4 תיק תק</w:t>
      </w:r>
    </w:p>
    <w:p w:rsidR="0033203A" w:rsidRDefault="0033203A" w:rsidP="005E2153">
      <w:pPr>
        <w:rPr>
          <w:rtl/>
        </w:rPr>
      </w:pPr>
      <w:r>
        <w:rPr>
          <w:rFonts w:hint="cs"/>
          <w:rtl/>
        </w:rPr>
        <w:t xml:space="preserve">מידה: </w:t>
      </w:r>
      <w:r>
        <w:rPr>
          <w:rFonts w:hint="cs"/>
        </w:rPr>
        <w:t>XL</w:t>
      </w:r>
      <w:bookmarkStart w:id="0" w:name="_GoBack"/>
      <w:bookmarkEnd w:id="0"/>
    </w:p>
    <w:p w:rsidR="0033203A" w:rsidRDefault="0033203A" w:rsidP="005E2153">
      <w:pPr>
        <w:rPr>
          <w:rFonts w:hint="cs"/>
          <w:rtl/>
        </w:rPr>
      </w:pPr>
      <w:r>
        <w:rPr>
          <w:rFonts w:hint="cs"/>
          <w:rtl/>
        </w:rPr>
        <w:t>צבע: לבן</w:t>
      </w:r>
    </w:p>
    <w:p w:rsidR="0033203A" w:rsidRDefault="0033203A" w:rsidP="005E2153">
      <w:pPr>
        <w:rPr>
          <w:rtl/>
        </w:rPr>
      </w:pPr>
    </w:p>
    <w:p w:rsidR="0033203A" w:rsidRDefault="0033203A" w:rsidP="0033203A">
      <w:pPr>
        <w:rPr>
          <w:rtl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Material</w:t>
      </w:r>
      <w:r>
        <w:rPr>
          <w:rFonts w:ascii="Arial" w:hAnsi="Arial" w:cs="Arial"/>
          <w:color w:val="333333"/>
          <w:sz w:val="18"/>
          <w:szCs w:val="18"/>
        </w:rPr>
        <w:t>: Polypropylene 25g</w:t>
      </w:r>
      <w:r>
        <w:rPr>
          <w:rFonts w:ascii="Arial" w:hAnsi="Arial" w:cs="Arial"/>
          <w:color w:val="333333"/>
          <w:sz w:val="18"/>
          <w:szCs w:val="18"/>
        </w:rPr>
        <w:br/>
        <w:t>PP 25g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33203A" w:rsidRDefault="0033203A" w:rsidP="0033203A">
      <w:pPr>
        <w:rPr>
          <w:rtl/>
        </w:rPr>
      </w:pPr>
    </w:p>
    <w:p w:rsidR="0033203A" w:rsidRDefault="0033203A" w:rsidP="0033203A">
      <w:pPr>
        <w:rPr>
          <w:rtl/>
        </w:rPr>
      </w:pPr>
    </w:p>
    <w:p w:rsidR="0033203A" w:rsidRDefault="0033203A" w:rsidP="0033203A">
      <w:pPr>
        <w:rPr>
          <w:rtl/>
        </w:rPr>
      </w:pPr>
    </w:p>
    <w:p w:rsidR="0033203A" w:rsidRPr="0033203A" w:rsidRDefault="0033203A" w:rsidP="0033203A">
      <w:pPr>
        <w:rPr>
          <w:rtl/>
        </w:rPr>
      </w:pPr>
      <w:r>
        <w:rPr>
          <w:lang w:val="en-US"/>
        </w:rPr>
        <w:drawing>
          <wp:inline distT="0" distB="0" distL="0" distR="0">
            <wp:extent cx="3524250" cy="4191000"/>
            <wp:effectExtent l="0" t="0" r="0" b="0"/>
            <wp:docPr id="2" name="תמונה 2" descr="http://www.raytexpro.com/images/stories/products/31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aytexpro.com/images/stories/products/31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203A" w:rsidRPr="0033203A" w:rsidSect="00C2298F">
      <w:headerReference w:type="default" r:id="rId8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D81" w:rsidRDefault="00B54D81">
      <w:r>
        <w:separator/>
      </w:r>
    </w:p>
  </w:endnote>
  <w:endnote w:type="continuationSeparator" w:id="0">
    <w:p w:rsidR="00B54D81" w:rsidRDefault="00B54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D81" w:rsidRDefault="00B54D81">
      <w:r>
        <w:separator/>
      </w:r>
    </w:p>
  </w:footnote>
  <w:footnote w:type="continuationSeparator" w:id="0">
    <w:p w:rsidR="00B54D81" w:rsidRDefault="00B54D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D81" w:rsidRPr="00C2298F" w:rsidRDefault="00B54D81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153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31EB5"/>
    <w:rsid w:val="0033203A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D3F4C"/>
    <w:rsid w:val="005E057C"/>
    <w:rsid w:val="005E2153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4012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54D81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D34B5B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C7DCCC69-8EA1-4A2C-A233-4953F8E7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uiPriority w:val="22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0</TotalTime>
  <Pages>1</Pages>
  <Words>32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2</cp:revision>
  <cp:lastPrinted>2008-04-10T07:46:00Z</cp:lastPrinted>
  <dcterms:created xsi:type="dcterms:W3CDTF">2014-08-16T16:40:00Z</dcterms:created>
  <dcterms:modified xsi:type="dcterms:W3CDTF">2014-08-16T16:40:00Z</dcterms:modified>
</cp:coreProperties>
</file>